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9E7EE">
      <w:pPr>
        <w:spacing w:beforeLines="25" w:afterLines="25" w:line="48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608379DC">
      <w:pPr>
        <w:spacing w:beforeLines="25" w:afterLines="25" w:line="480" w:lineRule="exact"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ascii="黑体" w:hAnsi="黑体" w:eastAsia="黑体" w:cs="黑体"/>
          <w:color w:val="000000"/>
          <w:sz w:val="32"/>
          <w:szCs w:val="32"/>
        </w:rPr>
        <w:t xml:space="preserve"> 1</w:t>
      </w:r>
    </w:p>
    <w:p w14:paraId="030765EB">
      <w:pPr>
        <w:spacing w:beforeLines="25" w:afterLines="25" w:line="480" w:lineRule="exact"/>
        <w:jc w:val="center"/>
        <w:rPr>
          <w:rFonts w:ascii="方正小标宋简体" w:hAnsi="方正小标宋简体" w:eastAsia="方正小标宋简体"/>
          <w:color w:val="000000"/>
          <w:sz w:val="32"/>
          <w:szCs w:val="32"/>
        </w:rPr>
      </w:pPr>
      <w:r>
        <w:rPr>
          <w:rFonts w:ascii="方正小标宋简体" w:hAnsi="方正小标宋简体" w:eastAsia="方正小标宋简体"/>
          <w:color w:val="000000"/>
          <w:sz w:val="32"/>
          <w:szCs w:val="32"/>
        </w:rPr>
        <w:t xml:space="preserve"> </w:t>
      </w:r>
      <w:bookmarkStart w:id="0" w:name="_GoBack"/>
      <w:bookmarkEnd w:id="0"/>
    </w:p>
    <w:tbl>
      <w:tblPr>
        <w:tblStyle w:val="7"/>
        <w:tblW w:w="99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707"/>
        <w:gridCol w:w="643"/>
        <w:gridCol w:w="750"/>
        <w:gridCol w:w="729"/>
        <w:gridCol w:w="771"/>
        <w:gridCol w:w="686"/>
        <w:gridCol w:w="814"/>
        <w:gridCol w:w="686"/>
        <w:gridCol w:w="750"/>
        <w:gridCol w:w="686"/>
        <w:gridCol w:w="685"/>
        <w:gridCol w:w="750"/>
      </w:tblGrid>
      <w:tr w14:paraId="65F62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</w:tcPr>
          <w:p w14:paraId="639C6BC7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单</w:t>
            </w:r>
            <w:r>
              <w:rPr>
                <w:rFonts w:ascii="仿宋_GB2312" w:hAnsi="方正小标宋简体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位</w:t>
            </w:r>
          </w:p>
        </w:tc>
        <w:tc>
          <w:tcPr>
            <w:tcW w:w="707" w:type="dxa"/>
          </w:tcPr>
          <w:p w14:paraId="37258904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学段</w:t>
            </w:r>
          </w:p>
        </w:tc>
        <w:tc>
          <w:tcPr>
            <w:tcW w:w="643" w:type="dxa"/>
          </w:tcPr>
          <w:p w14:paraId="2FDBC6AB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语文</w:t>
            </w:r>
          </w:p>
        </w:tc>
        <w:tc>
          <w:tcPr>
            <w:tcW w:w="750" w:type="dxa"/>
          </w:tcPr>
          <w:p w14:paraId="04A5DC29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数学</w:t>
            </w:r>
          </w:p>
        </w:tc>
        <w:tc>
          <w:tcPr>
            <w:tcW w:w="729" w:type="dxa"/>
          </w:tcPr>
          <w:p w14:paraId="55E8B6E6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英语</w:t>
            </w:r>
          </w:p>
        </w:tc>
        <w:tc>
          <w:tcPr>
            <w:tcW w:w="771" w:type="dxa"/>
          </w:tcPr>
          <w:p w14:paraId="230954F9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物理</w:t>
            </w:r>
          </w:p>
        </w:tc>
        <w:tc>
          <w:tcPr>
            <w:tcW w:w="686" w:type="dxa"/>
          </w:tcPr>
          <w:p w14:paraId="0C492DB9">
            <w:pPr>
              <w:spacing w:beforeLines="25" w:afterLines="25" w:line="480" w:lineRule="exact"/>
              <w:jc w:val="center"/>
              <w:rPr>
                <w:rFonts w:hint="eastAsia" w:ascii="仿宋_GB2312" w:hAnsi="方正小标宋简体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  <w:lang w:eastAsia="zh-CN"/>
              </w:rPr>
              <w:t>化学</w:t>
            </w:r>
          </w:p>
        </w:tc>
        <w:tc>
          <w:tcPr>
            <w:tcW w:w="814" w:type="dxa"/>
          </w:tcPr>
          <w:p w14:paraId="2F5E5EF4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政治</w:t>
            </w:r>
          </w:p>
        </w:tc>
        <w:tc>
          <w:tcPr>
            <w:tcW w:w="686" w:type="dxa"/>
          </w:tcPr>
          <w:p w14:paraId="0BF4A41B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历史</w:t>
            </w:r>
          </w:p>
        </w:tc>
        <w:tc>
          <w:tcPr>
            <w:tcW w:w="750" w:type="dxa"/>
          </w:tcPr>
          <w:p w14:paraId="678EF833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地理</w:t>
            </w:r>
          </w:p>
        </w:tc>
        <w:tc>
          <w:tcPr>
            <w:tcW w:w="686" w:type="dxa"/>
          </w:tcPr>
          <w:p w14:paraId="08A400CE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生物</w:t>
            </w:r>
          </w:p>
        </w:tc>
        <w:tc>
          <w:tcPr>
            <w:tcW w:w="685" w:type="dxa"/>
          </w:tcPr>
          <w:p w14:paraId="3C6426A2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学前</w:t>
            </w:r>
          </w:p>
        </w:tc>
        <w:tc>
          <w:tcPr>
            <w:tcW w:w="750" w:type="dxa"/>
          </w:tcPr>
          <w:p w14:paraId="6F04CD8D">
            <w:pPr>
              <w:spacing w:beforeLines="25" w:afterLines="25" w:line="480" w:lineRule="exact"/>
              <w:jc w:val="center"/>
              <w:rPr>
                <w:rFonts w:ascii="仿宋_GB2312" w:hAnsi="方正小标宋简体" w:eastAsia="仿宋_GB2312"/>
                <w:color w:val="000000"/>
                <w:szCs w:val="21"/>
              </w:rPr>
            </w:pPr>
            <w:r>
              <w:rPr>
                <w:rFonts w:hint="eastAsia" w:ascii="仿宋_GB2312" w:hAnsi="方正小标宋简体" w:eastAsia="仿宋_GB2312"/>
                <w:color w:val="000000"/>
                <w:szCs w:val="21"/>
              </w:rPr>
              <w:t>小计</w:t>
            </w:r>
          </w:p>
        </w:tc>
      </w:tr>
      <w:tr w14:paraId="186D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</w:tcPr>
          <w:p w14:paraId="3EDD26BD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szCs w:val="21"/>
              </w:rPr>
            </w:pPr>
            <w:r>
              <w:rPr>
                <w:rFonts w:hint="eastAsia" w:ascii="黑体" w:hAnsi="方正小标宋简体" w:eastAsia="黑体"/>
                <w:szCs w:val="21"/>
              </w:rPr>
              <w:t>集英学校</w:t>
            </w:r>
          </w:p>
        </w:tc>
        <w:tc>
          <w:tcPr>
            <w:tcW w:w="707" w:type="dxa"/>
          </w:tcPr>
          <w:p w14:paraId="2A25DD44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szCs w:val="21"/>
              </w:rPr>
            </w:pPr>
            <w:r>
              <w:rPr>
                <w:rFonts w:hint="eastAsia" w:ascii="黑体" w:hAnsi="方正小标宋简体" w:eastAsia="黑体"/>
                <w:szCs w:val="21"/>
              </w:rPr>
              <w:t>初中</w:t>
            </w:r>
          </w:p>
        </w:tc>
        <w:tc>
          <w:tcPr>
            <w:tcW w:w="643" w:type="dxa"/>
          </w:tcPr>
          <w:p w14:paraId="1E9F495A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5</w:t>
            </w:r>
          </w:p>
        </w:tc>
        <w:tc>
          <w:tcPr>
            <w:tcW w:w="750" w:type="dxa"/>
          </w:tcPr>
          <w:p w14:paraId="53D8E99E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3</w:t>
            </w:r>
          </w:p>
        </w:tc>
        <w:tc>
          <w:tcPr>
            <w:tcW w:w="729" w:type="dxa"/>
          </w:tcPr>
          <w:p w14:paraId="519CF0FC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71" w:type="dxa"/>
          </w:tcPr>
          <w:p w14:paraId="233E9C56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3</w:t>
            </w:r>
          </w:p>
        </w:tc>
        <w:tc>
          <w:tcPr>
            <w:tcW w:w="686" w:type="dxa"/>
          </w:tcPr>
          <w:p w14:paraId="6F71970D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814" w:type="dxa"/>
          </w:tcPr>
          <w:p w14:paraId="3380E1D1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6" w:type="dxa"/>
          </w:tcPr>
          <w:p w14:paraId="7BC66174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50" w:type="dxa"/>
          </w:tcPr>
          <w:p w14:paraId="56CA2505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2</w:t>
            </w:r>
          </w:p>
        </w:tc>
        <w:tc>
          <w:tcPr>
            <w:tcW w:w="686" w:type="dxa"/>
          </w:tcPr>
          <w:p w14:paraId="3C29CA19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5" w:type="dxa"/>
          </w:tcPr>
          <w:p w14:paraId="24B8B984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50" w:type="dxa"/>
          </w:tcPr>
          <w:p w14:paraId="0C58087F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13</w:t>
            </w:r>
          </w:p>
        </w:tc>
      </w:tr>
      <w:tr w14:paraId="1DF3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</w:tcPr>
          <w:p w14:paraId="283089A4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szCs w:val="21"/>
              </w:rPr>
            </w:pPr>
            <w:r>
              <w:rPr>
                <w:rFonts w:hint="eastAsia" w:ascii="黑体" w:hAnsi="方正小标宋简体" w:eastAsia="黑体"/>
                <w:szCs w:val="21"/>
              </w:rPr>
              <w:t>县八中</w:t>
            </w:r>
          </w:p>
        </w:tc>
        <w:tc>
          <w:tcPr>
            <w:tcW w:w="707" w:type="dxa"/>
          </w:tcPr>
          <w:p w14:paraId="03F70E06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szCs w:val="21"/>
              </w:rPr>
            </w:pPr>
            <w:r>
              <w:rPr>
                <w:rFonts w:hint="eastAsia" w:ascii="黑体" w:hAnsi="方正小标宋简体" w:eastAsia="黑体"/>
                <w:szCs w:val="21"/>
              </w:rPr>
              <w:t>初中</w:t>
            </w:r>
          </w:p>
        </w:tc>
        <w:tc>
          <w:tcPr>
            <w:tcW w:w="643" w:type="dxa"/>
          </w:tcPr>
          <w:p w14:paraId="593A7637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3</w:t>
            </w:r>
          </w:p>
        </w:tc>
        <w:tc>
          <w:tcPr>
            <w:tcW w:w="750" w:type="dxa"/>
          </w:tcPr>
          <w:p w14:paraId="272D1308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4</w:t>
            </w:r>
          </w:p>
        </w:tc>
        <w:tc>
          <w:tcPr>
            <w:tcW w:w="729" w:type="dxa"/>
          </w:tcPr>
          <w:p w14:paraId="269390A0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71" w:type="dxa"/>
          </w:tcPr>
          <w:p w14:paraId="119EEFEB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2</w:t>
            </w:r>
          </w:p>
        </w:tc>
        <w:tc>
          <w:tcPr>
            <w:tcW w:w="686" w:type="dxa"/>
          </w:tcPr>
          <w:p w14:paraId="6A6AEE73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814" w:type="dxa"/>
          </w:tcPr>
          <w:p w14:paraId="7C97D933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hint="default" w:ascii="黑体" w:hAnsi="方正小标宋简体" w:eastAsia="黑体"/>
                <w:b/>
                <w:szCs w:val="21"/>
              </w:rPr>
              <w:t>3</w:t>
            </w:r>
          </w:p>
        </w:tc>
        <w:tc>
          <w:tcPr>
            <w:tcW w:w="686" w:type="dxa"/>
          </w:tcPr>
          <w:p w14:paraId="3E80D2F6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2</w:t>
            </w:r>
          </w:p>
        </w:tc>
        <w:tc>
          <w:tcPr>
            <w:tcW w:w="750" w:type="dxa"/>
          </w:tcPr>
          <w:p w14:paraId="4C147D7F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6" w:type="dxa"/>
          </w:tcPr>
          <w:p w14:paraId="70F889F4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1</w:t>
            </w:r>
          </w:p>
        </w:tc>
        <w:tc>
          <w:tcPr>
            <w:tcW w:w="685" w:type="dxa"/>
          </w:tcPr>
          <w:p w14:paraId="32490F29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50" w:type="dxa"/>
          </w:tcPr>
          <w:p w14:paraId="10D08AAD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15</w:t>
            </w:r>
          </w:p>
        </w:tc>
      </w:tr>
      <w:tr w14:paraId="577EF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</w:tcPr>
          <w:p w14:paraId="123A23F5">
            <w:pPr>
              <w:spacing w:beforeLines="25" w:afterLines="25" w:line="480" w:lineRule="exact"/>
              <w:jc w:val="center"/>
              <w:rPr>
                <w:rFonts w:hint="eastAsia" w:ascii="黑体" w:hAnsi="方正小标宋简体" w:eastAsia="黑体"/>
                <w:b/>
                <w:szCs w:val="21"/>
                <w:lang w:eastAsia="zh-CN"/>
              </w:rPr>
            </w:pPr>
            <w:r>
              <w:rPr>
                <w:rFonts w:hint="eastAsia" w:ascii="黑体" w:hAnsi="方正小标宋简体" w:eastAsia="黑体"/>
                <w:szCs w:val="21"/>
                <w:lang w:eastAsia="zh-CN"/>
              </w:rPr>
              <w:t>荣实校</w:t>
            </w:r>
          </w:p>
        </w:tc>
        <w:tc>
          <w:tcPr>
            <w:tcW w:w="707" w:type="dxa"/>
          </w:tcPr>
          <w:p w14:paraId="4ADD2608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szCs w:val="21"/>
              </w:rPr>
            </w:pPr>
            <w:r>
              <w:rPr>
                <w:rFonts w:hint="eastAsia" w:ascii="黑体" w:hAnsi="方正小标宋简体" w:eastAsia="黑体"/>
                <w:szCs w:val="21"/>
              </w:rPr>
              <w:t>初中</w:t>
            </w:r>
          </w:p>
        </w:tc>
        <w:tc>
          <w:tcPr>
            <w:tcW w:w="643" w:type="dxa"/>
          </w:tcPr>
          <w:p w14:paraId="042FC94A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3</w:t>
            </w:r>
          </w:p>
        </w:tc>
        <w:tc>
          <w:tcPr>
            <w:tcW w:w="750" w:type="dxa"/>
          </w:tcPr>
          <w:p w14:paraId="2935FA5E">
            <w:pPr>
              <w:spacing w:beforeLines="25" w:afterLines="25" w:line="480" w:lineRule="exact"/>
              <w:jc w:val="center"/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  <w:t>3</w:t>
            </w:r>
          </w:p>
        </w:tc>
        <w:tc>
          <w:tcPr>
            <w:tcW w:w="729" w:type="dxa"/>
          </w:tcPr>
          <w:p w14:paraId="03BD90C9">
            <w:pPr>
              <w:spacing w:beforeLines="25" w:afterLines="25" w:line="480" w:lineRule="exact"/>
              <w:jc w:val="center"/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  <w:t>2</w:t>
            </w:r>
          </w:p>
        </w:tc>
        <w:tc>
          <w:tcPr>
            <w:tcW w:w="771" w:type="dxa"/>
          </w:tcPr>
          <w:p w14:paraId="77BA11EA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3</w:t>
            </w:r>
          </w:p>
        </w:tc>
        <w:tc>
          <w:tcPr>
            <w:tcW w:w="686" w:type="dxa"/>
          </w:tcPr>
          <w:p w14:paraId="108B9730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814" w:type="dxa"/>
          </w:tcPr>
          <w:p w14:paraId="372A50E5">
            <w:pPr>
              <w:spacing w:beforeLines="25" w:afterLines="25" w:line="480" w:lineRule="exact"/>
              <w:jc w:val="center"/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  <w:t>1</w:t>
            </w:r>
          </w:p>
        </w:tc>
        <w:tc>
          <w:tcPr>
            <w:tcW w:w="686" w:type="dxa"/>
          </w:tcPr>
          <w:p w14:paraId="5DF811C3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2</w:t>
            </w:r>
          </w:p>
        </w:tc>
        <w:tc>
          <w:tcPr>
            <w:tcW w:w="750" w:type="dxa"/>
          </w:tcPr>
          <w:p w14:paraId="237398BA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1</w:t>
            </w:r>
          </w:p>
        </w:tc>
        <w:tc>
          <w:tcPr>
            <w:tcW w:w="686" w:type="dxa"/>
          </w:tcPr>
          <w:p w14:paraId="78F9E68B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1</w:t>
            </w:r>
          </w:p>
        </w:tc>
        <w:tc>
          <w:tcPr>
            <w:tcW w:w="685" w:type="dxa"/>
          </w:tcPr>
          <w:p w14:paraId="6999D588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50" w:type="dxa"/>
          </w:tcPr>
          <w:p w14:paraId="2A9FE3BB">
            <w:pPr>
              <w:spacing w:beforeLines="25" w:afterLines="25" w:line="480" w:lineRule="exact"/>
              <w:jc w:val="center"/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1</w:t>
            </w:r>
            <w:r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  <w:t>6</w:t>
            </w:r>
          </w:p>
        </w:tc>
      </w:tr>
      <w:tr w14:paraId="6B5B0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</w:tcPr>
          <w:p w14:paraId="2DE5A0D1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szCs w:val="21"/>
              </w:rPr>
            </w:pPr>
            <w:r>
              <w:rPr>
                <w:rFonts w:hint="default" w:ascii="黑体" w:hAnsi="方正小标宋简体" w:eastAsia="黑体"/>
                <w:szCs w:val="21"/>
              </w:rPr>
              <w:t>新长征小学</w:t>
            </w:r>
          </w:p>
        </w:tc>
        <w:tc>
          <w:tcPr>
            <w:tcW w:w="707" w:type="dxa"/>
          </w:tcPr>
          <w:p w14:paraId="07069537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szCs w:val="21"/>
              </w:rPr>
            </w:pPr>
            <w:r>
              <w:rPr>
                <w:rFonts w:hint="default" w:ascii="黑体" w:hAnsi="方正小标宋简体" w:eastAsia="黑体"/>
                <w:szCs w:val="21"/>
              </w:rPr>
              <w:t>小学</w:t>
            </w:r>
          </w:p>
        </w:tc>
        <w:tc>
          <w:tcPr>
            <w:tcW w:w="643" w:type="dxa"/>
          </w:tcPr>
          <w:p w14:paraId="34831116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hint="default" w:ascii="黑体" w:hAnsi="方正小标宋简体" w:eastAsia="黑体"/>
                <w:b/>
                <w:szCs w:val="21"/>
              </w:rPr>
              <w:t>3</w:t>
            </w:r>
          </w:p>
        </w:tc>
        <w:tc>
          <w:tcPr>
            <w:tcW w:w="750" w:type="dxa"/>
          </w:tcPr>
          <w:p w14:paraId="67093EAF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2</w:t>
            </w:r>
          </w:p>
        </w:tc>
        <w:tc>
          <w:tcPr>
            <w:tcW w:w="729" w:type="dxa"/>
          </w:tcPr>
          <w:p w14:paraId="05DB967F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71" w:type="dxa"/>
          </w:tcPr>
          <w:p w14:paraId="77ED2492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6" w:type="dxa"/>
          </w:tcPr>
          <w:p w14:paraId="4CB92746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814" w:type="dxa"/>
          </w:tcPr>
          <w:p w14:paraId="2C6297B0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6" w:type="dxa"/>
          </w:tcPr>
          <w:p w14:paraId="5B235490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50" w:type="dxa"/>
          </w:tcPr>
          <w:p w14:paraId="2B381699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6" w:type="dxa"/>
          </w:tcPr>
          <w:p w14:paraId="21F9F46E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5" w:type="dxa"/>
          </w:tcPr>
          <w:p w14:paraId="05CEC504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50" w:type="dxa"/>
          </w:tcPr>
          <w:p w14:paraId="2E36E4C4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5</w:t>
            </w:r>
          </w:p>
        </w:tc>
      </w:tr>
      <w:tr w14:paraId="526AA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</w:tcPr>
          <w:p w14:paraId="36CBA8E9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szCs w:val="21"/>
              </w:rPr>
            </w:pPr>
            <w:r>
              <w:rPr>
                <w:rFonts w:hint="eastAsia" w:ascii="黑体" w:hAnsi="方正小标宋简体" w:eastAsia="黑体"/>
                <w:szCs w:val="21"/>
              </w:rPr>
              <w:t>中心幼儿园</w:t>
            </w:r>
          </w:p>
        </w:tc>
        <w:tc>
          <w:tcPr>
            <w:tcW w:w="707" w:type="dxa"/>
          </w:tcPr>
          <w:p w14:paraId="16504955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szCs w:val="21"/>
              </w:rPr>
            </w:pPr>
            <w:r>
              <w:rPr>
                <w:rFonts w:hint="eastAsia" w:ascii="黑体" w:hAnsi="方正小标宋简体" w:eastAsia="黑体"/>
                <w:szCs w:val="21"/>
              </w:rPr>
              <w:t>幼教</w:t>
            </w:r>
          </w:p>
        </w:tc>
        <w:tc>
          <w:tcPr>
            <w:tcW w:w="643" w:type="dxa"/>
          </w:tcPr>
          <w:p w14:paraId="5DBFD03F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50" w:type="dxa"/>
          </w:tcPr>
          <w:p w14:paraId="6D80F688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29" w:type="dxa"/>
          </w:tcPr>
          <w:p w14:paraId="10ABC039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71" w:type="dxa"/>
          </w:tcPr>
          <w:p w14:paraId="39B82F45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6" w:type="dxa"/>
          </w:tcPr>
          <w:p w14:paraId="3D47E1B6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814" w:type="dxa"/>
          </w:tcPr>
          <w:p w14:paraId="746E4E7C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6" w:type="dxa"/>
          </w:tcPr>
          <w:p w14:paraId="6095C98F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50" w:type="dxa"/>
          </w:tcPr>
          <w:p w14:paraId="196652A3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6" w:type="dxa"/>
          </w:tcPr>
          <w:p w14:paraId="4EC68B4E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5" w:type="dxa"/>
          </w:tcPr>
          <w:p w14:paraId="699A5C35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3</w:t>
            </w:r>
          </w:p>
        </w:tc>
        <w:tc>
          <w:tcPr>
            <w:tcW w:w="750" w:type="dxa"/>
          </w:tcPr>
          <w:p w14:paraId="2235D3EF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3</w:t>
            </w:r>
          </w:p>
        </w:tc>
      </w:tr>
      <w:tr w14:paraId="7DAD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267" w:type="dxa"/>
          </w:tcPr>
          <w:p w14:paraId="3EF96FF3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szCs w:val="21"/>
              </w:rPr>
            </w:pPr>
            <w:r>
              <w:rPr>
                <w:rFonts w:hint="eastAsia" w:ascii="黑体" w:hAnsi="方正小标宋简体" w:eastAsia="黑体"/>
                <w:szCs w:val="21"/>
              </w:rPr>
              <w:t>城东幼儿园</w:t>
            </w:r>
          </w:p>
        </w:tc>
        <w:tc>
          <w:tcPr>
            <w:tcW w:w="707" w:type="dxa"/>
          </w:tcPr>
          <w:p w14:paraId="0F99A214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szCs w:val="21"/>
              </w:rPr>
            </w:pPr>
            <w:r>
              <w:rPr>
                <w:rFonts w:hint="eastAsia" w:ascii="黑体" w:hAnsi="方正小标宋简体" w:eastAsia="黑体"/>
                <w:szCs w:val="21"/>
              </w:rPr>
              <w:t>幼教</w:t>
            </w:r>
          </w:p>
        </w:tc>
        <w:tc>
          <w:tcPr>
            <w:tcW w:w="643" w:type="dxa"/>
          </w:tcPr>
          <w:p w14:paraId="2FBCA4D5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50" w:type="dxa"/>
          </w:tcPr>
          <w:p w14:paraId="6C1D964E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29" w:type="dxa"/>
          </w:tcPr>
          <w:p w14:paraId="14285372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71" w:type="dxa"/>
          </w:tcPr>
          <w:p w14:paraId="2E0DF230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6" w:type="dxa"/>
          </w:tcPr>
          <w:p w14:paraId="3F43A46F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814" w:type="dxa"/>
          </w:tcPr>
          <w:p w14:paraId="74004FFD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6" w:type="dxa"/>
          </w:tcPr>
          <w:p w14:paraId="7862402C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50" w:type="dxa"/>
          </w:tcPr>
          <w:p w14:paraId="08B2C795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6" w:type="dxa"/>
          </w:tcPr>
          <w:p w14:paraId="0D74AEE1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685" w:type="dxa"/>
          </w:tcPr>
          <w:p w14:paraId="46ECAB50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2</w:t>
            </w:r>
          </w:p>
        </w:tc>
        <w:tc>
          <w:tcPr>
            <w:tcW w:w="750" w:type="dxa"/>
          </w:tcPr>
          <w:p w14:paraId="079220DE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2</w:t>
            </w:r>
          </w:p>
        </w:tc>
      </w:tr>
      <w:tr w14:paraId="1D7C6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67" w:type="dxa"/>
            <w:vAlign w:val="center"/>
          </w:tcPr>
          <w:p w14:paraId="103A2AC3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城中幼儿园</w:t>
            </w:r>
          </w:p>
        </w:tc>
        <w:tc>
          <w:tcPr>
            <w:tcW w:w="707" w:type="dxa"/>
            <w:vAlign w:val="center"/>
          </w:tcPr>
          <w:p w14:paraId="7959DC6D">
            <w:pPr>
              <w:jc w:val="center"/>
            </w:pPr>
            <w:r>
              <w:rPr>
                <w:rFonts w:hint="eastAsia" w:ascii="黑体" w:hAnsi="方正小标宋简体" w:eastAsia="黑体"/>
                <w:szCs w:val="21"/>
              </w:rPr>
              <w:t>幼教</w:t>
            </w:r>
          </w:p>
        </w:tc>
        <w:tc>
          <w:tcPr>
            <w:tcW w:w="643" w:type="dxa"/>
            <w:vAlign w:val="center"/>
          </w:tcPr>
          <w:p w14:paraId="75C0BE2F">
            <w:pPr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14:paraId="3FDD636E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14:paraId="7E35F27C">
            <w:pPr>
              <w:jc w:val="center"/>
              <w:rPr>
                <w:b/>
              </w:rPr>
            </w:pPr>
          </w:p>
        </w:tc>
        <w:tc>
          <w:tcPr>
            <w:tcW w:w="771" w:type="dxa"/>
            <w:vAlign w:val="center"/>
          </w:tcPr>
          <w:p w14:paraId="1960A036">
            <w:p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5F362945">
            <w:pPr>
              <w:jc w:val="center"/>
              <w:rPr>
                <w:b/>
              </w:rPr>
            </w:pPr>
          </w:p>
        </w:tc>
        <w:tc>
          <w:tcPr>
            <w:tcW w:w="814" w:type="dxa"/>
            <w:vAlign w:val="center"/>
          </w:tcPr>
          <w:p w14:paraId="09935050">
            <w:p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49C0D406">
            <w:pPr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14:paraId="50BC3B57">
            <w:p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2AA25A42">
            <w:pPr>
              <w:jc w:val="center"/>
              <w:rPr>
                <w:b/>
              </w:rPr>
            </w:pPr>
          </w:p>
        </w:tc>
        <w:tc>
          <w:tcPr>
            <w:tcW w:w="685" w:type="dxa"/>
            <w:vAlign w:val="center"/>
          </w:tcPr>
          <w:p w14:paraId="0FF7FED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50" w:type="dxa"/>
            <w:vAlign w:val="center"/>
          </w:tcPr>
          <w:p w14:paraId="521F3F0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14:paraId="3A49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67" w:type="dxa"/>
            <w:vAlign w:val="center"/>
          </w:tcPr>
          <w:p w14:paraId="4972B105">
            <w:pPr>
              <w:jc w:val="center"/>
              <w:rPr>
                <w:rFonts w:hint="default" w:ascii="黑体" w:eastAsia="黑体"/>
              </w:rPr>
            </w:pPr>
            <w:r>
              <w:rPr>
                <w:rFonts w:hint="default" w:ascii="黑体" w:eastAsia="黑体"/>
              </w:rPr>
              <w:t>枫桥幼儿园</w:t>
            </w:r>
          </w:p>
        </w:tc>
        <w:tc>
          <w:tcPr>
            <w:tcW w:w="707" w:type="dxa"/>
            <w:vAlign w:val="center"/>
          </w:tcPr>
          <w:p w14:paraId="5A134B52">
            <w:pPr>
              <w:jc w:val="center"/>
              <w:rPr>
                <w:rFonts w:hint="default" w:ascii="黑体" w:hAnsi="方正小标宋简体" w:eastAsia="黑体"/>
                <w:szCs w:val="21"/>
              </w:rPr>
            </w:pPr>
            <w:r>
              <w:rPr>
                <w:rFonts w:hint="default" w:ascii="黑体" w:hAnsi="方正小标宋简体" w:eastAsia="黑体"/>
                <w:szCs w:val="21"/>
              </w:rPr>
              <w:t>幼教</w:t>
            </w:r>
          </w:p>
        </w:tc>
        <w:tc>
          <w:tcPr>
            <w:tcW w:w="643" w:type="dxa"/>
            <w:vAlign w:val="center"/>
          </w:tcPr>
          <w:p w14:paraId="751C5A61">
            <w:pPr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14:paraId="280AD224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14:paraId="13B6D7DB">
            <w:pPr>
              <w:jc w:val="center"/>
              <w:rPr>
                <w:b/>
              </w:rPr>
            </w:pPr>
          </w:p>
        </w:tc>
        <w:tc>
          <w:tcPr>
            <w:tcW w:w="771" w:type="dxa"/>
            <w:vAlign w:val="center"/>
          </w:tcPr>
          <w:p w14:paraId="1753831C">
            <w:p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22A59AA4">
            <w:pPr>
              <w:jc w:val="center"/>
              <w:rPr>
                <w:b/>
              </w:rPr>
            </w:pPr>
          </w:p>
        </w:tc>
        <w:tc>
          <w:tcPr>
            <w:tcW w:w="814" w:type="dxa"/>
            <w:vAlign w:val="center"/>
          </w:tcPr>
          <w:p w14:paraId="4AC263F9">
            <w:p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41C41DB7">
            <w:pPr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14:paraId="6E7C347C">
            <w:p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1AACF068">
            <w:pPr>
              <w:jc w:val="center"/>
              <w:rPr>
                <w:b/>
              </w:rPr>
            </w:pPr>
          </w:p>
        </w:tc>
        <w:tc>
          <w:tcPr>
            <w:tcW w:w="685" w:type="dxa"/>
            <w:vAlign w:val="center"/>
          </w:tcPr>
          <w:p w14:paraId="3C65D53A">
            <w:pPr>
              <w:jc w:val="center"/>
              <w:rPr>
                <w:rFonts w:hint="default"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50" w:type="dxa"/>
            <w:vAlign w:val="center"/>
          </w:tcPr>
          <w:p w14:paraId="63BCDE65">
            <w:pPr>
              <w:jc w:val="center"/>
              <w:rPr>
                <w:rFonts w:hint="default"/>
                <w:b/>
              </w:rPr>
            </w:pPr>
            <w:r>
              <w:rPr>
                <w:b/>
              </w:rPr>
              <w:t>1</w:t>
            </w:r>
          </w:p>
        </w:tc>
      </w:tr>
      <w:tr w14:paraId="777B6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67" w:type="dxa"/>
            <w:vAlign w:val="center"/>
          </w:tcPr>
          <w:p w14:paraId="33814B04">
            <w:pPr>
              <w:jc w:val="center"/>
              <w:rPr>
                <w:rFonts w:hint="default" w:ascii="黑体" w:eastAsia="黑体"/>
              </w:rPr>
            </w:pPr>
            <w:r>
              <w:rPr>
                <w:rFonts w:hint="default" w:ascii="黑体" w:eastAsia="黑体"/>
              </w:rPr>
              <w:t>孙坞幼儿园</w:t>
            </w:r>
          </w:p>
        </w:tc>
        <w:tc>
          <w:tcPr>
            <w:tcW w:w="707" w:type="dxa"/>
            <w:vAlign w:val="center"/>
          </w:tcPr>
          <w:p w14:paraId="6AAD0561">
            <w:pPr>
              <w:jc w:val="center"/>
              <w:rPr>
                <w:rFonts w:hint="default" w:ascii="黑体" w:hAnsi="方正小标宋简体" w:eastAsia="黑体"/>
                <w:szCs w:val="21"/>
              </w:rPr>
            </w:pPr>
            <w:r>
              <w:rPr>
                <w:rFonts w:hint="default" w:ascii="黑体" w:hAnsi="方正小标宋简体" w:eastAsia="黑体"/>
                <w:szCs w:val="21"/>
              </w:rPr>
              <w:t>幼教</w:t>
            </w:r>
          </w:p>
        </w:tc>
        <w:tc>
          <w:tcPr>
            <w:tcW w:w="643" w:type="dxa"/>
            <w:vAlign w:val="center"/>
          </w:tcPr>
          <w:p w14:paraId="6448BA31">
            <w:pPr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14:paraId="40C6088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14:paraId="1E0519F9">
            <w:pPr>
              <w:jc w:val="center"/>
              <w:rPr>
                <w:b/>
              </w:rPr>
            </w:pPr>
          </w:p>
        </w:tc>
        <w:tc>
          <w:tcPr>
            <w:tcW w:w="771" w:type="dxa"/>
            <w:vAlign w:val="center"/>
          </w:tcPr>
          <w:p w14:paraId="6FC281E1">
            <w:p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2E932819">
            <w:pPr>
              <w:jc w:val="center"/>
              <w:rPr>
                <w:b/>
              </w:rPr>
            </w:pPr>
          </w:p>
        </w:tc>
        <w:tc>
          <w:tcPr>
            <w:tcW w:w="814" w:type="dxa"/>
            <w:vAlign w:val="center"/>
          </w:tcPr>
          <w:p w14:paraId="27E0F488">
            <w:p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7EFA9A21">
            <w:pPr>
              <w:jc w:val="center"/>
              <w:rPr>
                <w:b/>
              </w:rPr>
            </w:pPr>
          </w:p>
        </w:tc>
        <w:tc>
          <w:tcPr>
            <w:tcW w:w="750" w:type="dxa"/>
            <w:vAlign w:val="center"/>
          </w:tcPr>
          <w:p w14:paraId="06B60801">
            <w:pPr>
              <w:jc w:val="center"/>
              <w:rPr>
                <w:b/>
              </w:rPr>
            </w:pPr>
          </w:p>
        </w:tc>
        <w:tc>
          <w:tcPr>
            <w:tcW w:w="686" w:type="dxa"/>
            <w:vAlign w:val="center"/>
          </w:tcPr>
          <w:p w14:paraId="6F840DA1">
            <w:pPr>
              <w:jc w:val="center"/>
              <w:rPr>
                <w:b/>
              </w:rPr>
            </w:pPr>
          </w:p>
        </w:tc>
        <w:tc>
          <w:tcPr>
            <w:tcW w:w="685" w:type="dxa"/>
            <w:vAlign w:val="center"/>
          </w:tcPr>
          <w:p w14:paraId="4C48340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50" w:type="dxa"/>
            <w:vAlign w:val="center"/>
          </w:tcPr>
          <w:p w14:paraId="0BF5E06F">
            <w:pPr>
              <w:jc w:val="center"/>
              <w:rPr>
                <w:rFonts w:hint="default"/>
                <w:b/>
              </w:rPr>
            </w:pPr>
            <w:r>
              <w:rPr>
                <w:b/>
              </w:rPr>
              <w:t>1</w:t>
            </w:r>
          </w:p>
        </w:tc>
      </w:tr>
      <w:tr w14:paraId="4E01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4" w:type="dxa"/>
            <w:gridSpan w:val="2"/>
            <w:vAlign w:val="center"/>
          </w:tcPr>
          <w:p w14:paraId="2826A045">
            <w:pPr>
              <w:spacing w:beforeLines="25" w:afterLines="25" w:line="48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初中岗位计划数</w:t>
            </w:r>
          </w:p>
        </w:tc>
        <w:tc>
          <w:tcPr>
            <w:tcW w:w="643" w:type="dxa"/>
            <w:vAlign w:val="center"/>
          </w:tcPr>
          <w:p w14:paraId="569E62B6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  <w:t>11</w:t>
            </w:r>
          </w:p>
        </w:tc>
        <w:tc>
          <w:tcPr>
            <w:tcW w:w="750" w:type="dxa"/>
            <w:vAlign w:val="center"/>
          </w:tcPr>
          <w:p w14:paraId="37D76030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  <w:t>10</w:t>
            </w:r>
          </w:p>
        </w:tc>
        <w:tc>
          <w:tcPr>
            <w:tcW w:w="729" w:type="dxa"/>
            <w:vAlign w:val="center"/>
          </w:tcPr>
          <w:p w14:paraId="1DBF5ABC">
            <w:pPr>
              <w:spacing w:beforeLines="25" w:afterLines="25" w:line="480" w:lineRule="exact"/>
              <w:jc w:val="center"/>
              <w:rPr>
                <w:rFonts w:hint="eastAsia" w:ascii="黑体" w:hAnsi="方正小标宋简体" w:eastAsia="黑体"/>
                <w:b/>
                <w:szCs w:val="21"/>
                <w:lang w:eastAsia="zh-CN"/>
              </w:rPr>
            </w:pPr>
            <w:r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  <w:t>2</w:t>
            </w:r>
          </w:p>
        </w:tc>
        <w:tc>
          <w:tcPr>
            <w:tcW w:w="771" w:type="dxa"/>
            <w:vAlign w:val="center"/>
          </w:tcPr>
          <w:p w14:paraId="401BE56F">
            <w:pPr>
              <w:spacing w:beforeLines="25" w:afterLines="25" w:line="480" w:lineRule="exact"/>
              <w:jc w:val="center"/>
              <w:rPr>
                <w:rFonts w:hint="eastAsia" w:ascii="黑体" w:hAnsi="方正小标宋简体" w:eastAsia="黑体"/>
                <w:b/>
                <w:szCs w:val="21"/>
                <w:lang w:eastAsia="zh-CN"/>
              </w:rPr>
            </w:pPr>
            <w:r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  <w:t>8</w:t>
            </w:r>
          </w:p>
        </w:tc>
        <w:tc>
          <w:tcPr>
            <w:tcW w:w="686" w:type="dxa"/>
            <w:vAlign w:val="center"/>
          </w:tcPr>
          <w:p w14:paraId="36068D25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2E037F0A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4</w:t>
            </w:r>
          </w:p>
        </w:tc>
        <w:tc>
          <w:tcPr>
            <w:tcW w:w="686" w:type="dxa"/>
            <w:vAlign w:val="center"/>
          </w:tcPr>
          <w:p w14:paraId="7218F0BC">
            <w:pPr>
              <w:spacing w:beforeLines="25" w:afterLines="25" w:line="480" w:lineRule="exact"/>
              <w:jc w:val="center"/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  <w:t>4</w:t>
            </w:r>
          </w:p>
        </w:tc>
        <w:tc>
          <w:tcPr>
            <w:tcW w:w="750" w:type="dxa"/>
            <w:vAlign w:val="center"/>
          </w:tcPr>
          <w:p w14:paraId="7948606D">
            <w:pPr>
              <w:spacing w:beforeLines="25" w:afterLines="25" w:line="480" w:lineRule="exact"/>
              <w:jc w:val="center"/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  <w:t>3</w:t>
            </w:r>
          </w:p>
        </w:tc>
        <w:tc>
          <w:tcPr>
            <w:tcW w:w="686" w:type="dxa"/>
            <w:vAlign w:val="center"/>
          </w:tcPr>
          <w:p w14:paraId="7907510C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  <w:r>
              <w:rPr>
                <w:rFonts w:ascii="黑体" w:hAnsi="方正小标宋简体" w:eastAsia="黑体"/>
                <w:b/>
                <w:szCs w:val="21"/>
              </w:rPr>
              <w:t>2</w:t>
            </w:r>
          </w:p>
        </w:tc>
        <w:tc>
          <w:tcPr>
            <w:tcW w:w="685" w:type="dxa"/>
            <w:vAlign w:val="center"/>
          </w:tcPr>
          <w:p w14:paraId="1924F378">
            <w:pPr>
              <w:spacing w:beforeLines="25" w:afterLines="25" w:line="480" w:lineRule="exact"/>
              <w:jc w:val="center"/>
              <w:rPr>
                <w:rFonts w:ascii="黑体" w:hAnsi="方正小标宋简体" w:eastAsia="黑体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5C4E5E70">
            <w:pPr>
              <w:spacing w:beforeLines="25" w:afterLines="25" w:line="480" w:lineRule="exact"/>
              <w:jc w:val="center"/>
              <w:rPr>
                <w:rFonts w:hint="default" w:ascii="黑体" w:hAnsi="方正小标宋简体" w:eastAsia="黑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方正小标宋简体" w:eastAsia="黑体"/>
                <w:b/>
                <w:szCs w:val="21"/>
                <w:lang w:val="en-US" w:eastAsia="zh-CN"/>
              </w:rPr>
              <w:t>44</w:t>
            </w:r>
          </w:p>
        </w:tc>
      </w:tr>
      <w:tr w14:paraId="28D49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74" w:type="dxa"/>
            <w:gridSpan w:val="2"/>
            <w:vAlign w:val="center"/>
          </w:tcPr>
          <w:p w14:paraId="24AB967B">
            <w:pPr>
              <w:jc w:val="center"/>
              <w:rPr>
                <w:rFonts w:hint="eastAsia" w:ascii="黑体" w:eastAsia="黑体"/>
                <w:lang w:eastAsia="zh-CN"/>
              </w:rPr>
            </w:pPr>
            <w:r>
              <w:rPr>
                <w:rFonts w:hint="eastAsia" w:ascii="黑体" w:eastAsia="黑体"/>
                <w:lang w:eastAsia="zh-CN"/>
              </w:rPr>
              <w:t>小学岗位计划数</w:t>
            </w:r>
          </w:p>
        </w:tc>
        <w:tc>
          <w:tcPr>
            <w:tcW w:w="643" w:type="dxa"/>
            <w:vAlign w:val="center"/>
          </w:tcPr>
          <w:p w14:paraId="370C2E0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750" w:type="dxa"/>
            <w:vAlign w:val="center"/>
          </w:tcPr>
          <w:p w14:paraId="1A112F9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29" w:type="dxa"/>
            <w:vAlign w:val="center"/>
          </w:tcPr>
          <w:p w14:paraId="5C35EB06">
            <w:pPr>
              <w:jc w:val="center"/>
            </w:pPr>
          </w:p>
        </w:tc>
        <w:tc>
          <w:tcPr>
            <w:tcW w:w="771" w:type="dxa"/>
            <w:vAlign w:val="center"/>
          </w:tcPr>
          <w:p w14:paraId="3FEA1B8F">
            <w:pPr>
              <w:jc w:val="center"/>
            </w:pPr>
          </w:p>
        </w:tc>
        <w:tc>
          <w:tcPr>
            <w:tcW w:w="686" w:type="dxa"/>
            <w:vAlign w:val="center"/>
          </w:tcPr>
          <w:p w14:paraId="4FDF453E">
            <w:pPr>
              <w:jc w:val="center"/>
            </w:pPr>
          </w:p>
        </w:tc>
        <w:tc>
          <w:tcPr>
            <w:tcW w:w="814" w:type="dxa"/>
            <w:vAlign w:val="center"/>
          </w:tcPr>
          <w:p w14:paraId="45EEF842">
            <w:pPr>
              <w:jc w:val="center"/>
            </w:pPr>
          </w:p>
        </w:tc>
        <w:tc>
          <w:tcPr>
            <w:tcW w:w="686" w:type="dxa"/>
            <w:vAlign w:val="center"/>
          </w:tcPr>
          <w:p w14:paraId="7AAC71B6">
            <w:pPr>
              <w:jc w:val="center"/>
            </w:pPr>
          </w:p>
        </w:tc>
        <w:tc>
          <w:tcPr>
            <w:tcW w:w="750" w:type="dxa"/>
            <w:vAlign w:val="center"/>
          </w:tcPr>
          <w:p w14:paraId="2BE8FB64">
            <w:pPr>
              <w:jc w:val="center"/>
            </w:pPr>
          </w:p>
        </w:tc>
        <w:tc>
          <w:tcPr>
            <w:tcW w:w="686" w:type="dxa"/>
            <w:vAlign w:val="center"/>
          </w:tcPr>
          <w:p w14:paraId="6F294E29">
            <w:pPr>
              <w:jc w:val="center"/>
            </w:pPr>
          </w:p>
        </w:tc>
        <w:tc>
          <w:tcPr>
            <w:tcW w:w="685" w:type="dxa"/>
            <w:vAlign w:val="center"/>
          </w:tcPr>
          <w:p w14:paraId="0C9C0632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5BA2FCF7">
            <w:pPr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</w:t>
            </w:r>
          </w:p>
        </w:tc>
      </w:tr>
      <w:tr w14:paraId="1A17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74" w:type="dxa"/>
            <w:gridSpan w:val="2"/>
            <w:vAlign w:val="center"/>
          </w:tcPr>
          <w:p w14:paraId="0501B576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幼教岗位计划数</w:t>
            </w:r>
          </w:p>
        </w:tc>
        <w:tc>
          <w:tcPr>
            <w:tcW w:w="643" w:type="dxa"/>
            <w:vAlign w:val="center"/>
          </w:tcPr>
          <w:p w14:paraId="69D232E6">
            <w:pPr>
              <w:jc w:val="center"/>
            </w:pPr>
          </w:p>
        </w:tc>
        <w:tc>
          <w:tcPr>
            <w:tcW w:w="750" w:type="dxa"/>
            <w:vAlign w:val="center"/>
          </w:tcPr>
          <w:p w14:paraId="7457EB72">
            <w:pPr>
              <w:jc w:val="center"/>
            </w:pPr>
          </w:p>
        </w:tc>
        <w:tc>
          <w:tcPr>
            <w:tcW w:w="729" w:type="dxa"/>
            <w:vAlign w:val="center"/>
          </w:tcPr>
          <w:p w14:paraId="0B12696A">
            <w:pPr>
              <w:jc w:val="center"/>
            </w:pPr>
          </w:p>
        </w:tc>
        <w:tc>
          <w:tcPr>
            <w:tcW w:w="771" w:type="dxa"/>
            <w:vAlign w:val="center"/>
          </w:tcPr>
          <w:p w14:paraId="06FD8290">
            <w:pPr>
              <w:jc w:val="center"/>
            </w:pPr>
          </w:p>
        </w:tc>
        <w:tc>
          <w:tcPr>
            <w:tcW w:w="686" w:type="dxa"/>
            <w:vAlign w:val="center"/>
          </w:tcPr>
          <w:p w14:paraId="66338AEF">
            <w:pPr>
              <w:jc w:val="center"/>
            </w:pPr>
          </w:p>
        </w:tc>
        <w:tc>
          <w:tcPr>
            <w:tcW w:w="814" w:type="dxa"/>
            <w:vAlign w:val="center"/>
          </w:tcPr>
          <w:p w14:paraId="2AFC8412">
            <w:pPr>
              <w:jc w:val="center"/>
            </w:pPr>
          </w:p>
        </w:tc>
        <w:tc>
          <w:tcPr>
            <w:tcW w:w="686" w:type="dxa"/>
            <w:vAlign w:val="center"/>
          </w:tcPr>
          <w:p w14:paraId="40F55105">
            <w:pPr>
              <w:jc w:val="center"/>
            </w:pPr>
          </w:p>
        </w:tc>
        <w:tc>
          <w:tcPr>
            <w:tcW w:w="750" w:type="dxa"/>
            <w:vAlign w:val="center"/>
          </w:tcPr>
          <w:p w14:paraId="65A13E52">
            <w:pPr>
              <w:jc w:val="center"/>
            </w:pPr>
          </w:p>
        </w:tc>
        <w:tc>
          <w:tcPr>
            <w:tcW w:w="686" w:type="dxa"/>
            <w:vAlign w:val="center"/>
          </w:tcPr>
          <w:p w14:paraId="3EF4E80E">
            <w:pPr>
              <w:jc w:val="center"/>
            </w:pPr>
          </w:p>
        </w:tc>
        <w:tc>
          <w:tcPr>
            <w:tcW w:w="685" w:type="dxa"/>
            <w:vAlign w:val="center"/>
          </w:tcPr>
          <w:p w14:paraId="10D278C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750" w:type="dxa"/>
            <w:vAlign w:val="center"/>
          </w:tcPr>
          <w:p w14:paraId="6547CFFA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8</w:t>
            </w:r>
          </w:p>
        </w:tc>
      </w:tr>
      <w:tr w14:paraId="37FC2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74" w:type="dxa"/>
            <w:gridSpan w:val="2"/>
            <w:vAlign w:val="center"/>
          </w:tcPr>
          <w:p w14:paraId="74D8A260">
            <w:pPr>
              <w:jc w:val="center"/>
              <w:rPr>
                <w:rFonts w:hint="eastAsia" w:ascii="黑体" w:eastAsia="黑体"/>
                <w:lang w:eastAsia="zh-CN"/>
              </w:rPr>
            </w:pPr>
            <w:r>
              <w:rPr>
                <w:rFonts w:hint="eastAsia" w:ascii="黑体" w:eastAsia="黑体"/>
                <w:lang w:eastAsia="zh-CN"/>
              </w:rPr>
              <w:t>合计</w:t>
            </w:r>
          </w:p>
        </w:tc>
        <w:tc>
          <w:tcPr>
            <w:tcW w:w="643" w:type="dxa"/>
            <w:vAlign w:val="center"/>
          </w:tcPr>
          <w:p w14:paraId="3044FAC3">
            <w:pPr>
              <w:jc w:val="center"/>
            </w:pPr>
          </w:p>
        </w:tc>
        <w:tc>
          <w:tcPr>
            <w:tcW w:w="750" w:type="dxa"/>
            <w:vAlign w:val="center"/>
          </w:tcPr>
          <w:p w14:paraId="4A6D6A32">
            <w:pPr>
              <w:jc w:val="center"/>
            </w:pPr>
          </w:p>
        </w:tc>
        <w:tc>
          <w:tcPr>
            <w:tcW w:w="729" w:type="dxa"/>
            <w:vAlign w:val="center"/>
          </w:tcPr>
          <w:p w14:paraId="54D99CF4">
            <w:pPr>
              <w:jc w:val="center"/>
            </w:pPr>
          </w:p>
        </w:tc>
        <w:tc>
          <w:tcPr>
            <w:tcW w:w="771" w:type="dxa"/>
            <w:vAlign w:val="center"/>
          </w:tcPr>
          <w:p w14:paraId="760C0FB1">
            <w:pPr>
              <w:jc w:val="center"/>
            </w:pPr>
          </w:p>
        </w:tc>
        <w:tc>
          <w:tcPr>
            <w:tcW w:w="686" w:type="dxa"/>
            <w:vAlign w:val="center"/>
          </w:tcPr>
          <w:p w14:paraId="6D2B0DD3">
            <w:pPr>
              <w:jc w:val="center"/>
            </w:pPr>
          </w:p>
        </w:tc>
        <w:tc>
          <w:tcPr>
            <w:tcW w:w="814" w:type="dxa"/>
            <w:vAlign w:val="center"/>
          </w:tcPr>
          <w:p w14:paraId="5458CCF2">
            <w:pPr>
              <w:jc w:val="center"/>
            </w:pPr>
          </w:p>
        </w:tc>
        <w:tc>
          <w:tcPr>
            <w:tcW w:w="686" w:type="dxa"/>
            <w:vAlign w:val="center"/>
          </w:tcPr>
          <w:p w14:paraId="0EED4598">
            <w:pPr>
              <w:jc w:val="center"/>
            </w:pPr>
          </w:p>
        </w:tc>
        <w:tc>
          <w:tcPr>
            <w:tcW w:w="750" w:type="dxa"/>
            <w:vAlign w:val="center"/>
          </w:tcPr>
          <w:p w14:paraId="28D2A773">
            <w:pPr>
              <w:jc w:val="center"/>
            </w:pPr>
          </w:p>
        </w:tc>
        <w:tc>
          <w:tcPr>
            <w:tcW w:w="686" w:type="dxa"/>
            <w:vAlign w:val="center"/>
          </w:tcPr>
          <w:p w14:paraId="0D89A4A0">
            <w:pPr>
              <w:jc w:val="center"/>
            </w:pPr>
          </w:p>
        </w:tc>
        <w:tc>
          <w:tcPr>
            <w:tcW w:w="685" w:type="dxa"/>
            <w:vAlign w:val="center"/>
          </w:tcPr>
          <w:p w14:paraId="434BF912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7120EB72">
            <w:pPr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57</w:t>
            </w:r>
          </w:p>
        </w:tc>
      </w:tr>
    </w:tbl>
    <w:p w14:paraId="27B35EDD"/>
    <w:p w14:paraId="46E72955"/>
    <w:p w14:paraId="436BE186"/>
    <w:p w14:paraId="6DD5766F">
      <w:pPr>
        <w:spacing w:beforeLines="25" w:afterLines="25" w:line="48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7972E29">
      <w:pPr>
        <w:spacing w:beforeLines="25" w:afterLines="25" w:line="48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200116F">
      <w:pPr>
        <w:spacing w:beforeLines="25" w:afterLines="25" w:line="48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06F154F">
      <w:pPr>
        <w:jc w:val="left"/>
      </w:pPr>
    </w:p>
    <w:sectPr>
      <w:footerReference r:id="rId3" w:type="default"/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BSJW--GB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FC212">
    <w:pPr>
      <w:pStyle w:val="4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10</w:t>
    </w:r>
    <w:r>
      <w:rPr>
        <w:b/>
        <w:bCs/>
      </w:rPr>
      <w:fldChar w:fldCharType="end"/>
    </w:r>
  </w:p>
  <w:p w14:paraId="783FE27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lMDU1MzBiYjEyM2YyNGQ0YzFkOWYwZjFjMjlhMjIifQ=="/>
  </w:docVars>
  <w:rsids>
    <w:rsidRoot w:val="0087624D"/>
    <w:rsid w:val="00010985"/>
    <w:rsid w:val="00013E2A"/>
    <w:rsid w:val="000167BF"/>
    <w:rsid w:val="00017730"/>
    <w:rsid w:val="00020643"/>
    <w:rsid w:val="00022A82"/>
    <w:rsid w:val="0002354D"/>
    <w:rsid w:val="000308FD"/>
    <w:rsid w:val="000356B5"/>
    <w:rsid w:val="000609D4"/>
    <w:rsid w:val="00063F4C"/>
    <w:rsid w:val="00080879"/>
    <w:rsid w:val="0009128D"/>
    <w:rsid w:val="00092007"/>
    <w:rsid w:val="000B3E1A"/>
    <w:rsid w:val="000B78BD"/>
    <w:rsid w:val="000C31CE"/>
    <w:rsid w:val="000C32C5"/>
    <w:rsid w:val="000E19CB"/>
    <w:rsid w:val="000E1F8C"/>
    <w:rsid w:val="000E3E84"/>
    <w:rsid w:val="000E57D3"/>
    <w:rsid w:val="000F2005"/>
    <w:rsid w:val="000F291A"/>
    <w:rsid w:val="00107BF8"/>
    <w:rsid w:val="00110BA9"/>
    <w:rsid w:val="00112AC9"/>
    <w:rsid w:val="00114491"/>
    <w:rsid w:val="00115B49"/>
    <w:rsid w:val="00126354"/>
    <w:rsid w:val="001409A0"/>
    <w:rsid w:val="00160030"/>
    <w:rsid w:val="00166544"/>
    <w:rsid w:val="00167688"/>
    <w:rsid w:val="00172D89"/>
    <w:rsid w:val="001756C1"/>
    <w:rsid w:val="001757E4"/>
    <w:rsid w:val="00185405"/>
    <w:rsid w:val="00196EC8"/>
    <w:rsid w:val="001A262A"/>
    <w:rsid w:val="001A40A8"/>
    <w:rsid w:val="001B41D8"/>
    <w:rsid w:val="001C4129"/>
    <w:rsid w:val="001D4CB2"/>
    <w:rsid w:val="001D720D"/>
    <w:rsid w:val="001E01D6"/>
    <w:rsid w:val="001E2201"/>
    <w:rsid w:val="001E2779"/>
    <w:rsid w:val="001E72E6"/>
    <w:rsid w:val="001F1A72"/>
    <w:rsid w:val="001F5E26"/>
    <w:rsid w:val="00213321"/>
    <w:rsid w:val="00214A26"/>
    <w:rsid w:val="00215891"/>
    <w:rsid w:val="00216833"/>
    <w:rsid w:val="00237FD2"/>
    <w:rsid w:val="00245B13"/>
    <w:rsid w:val="002643B4"/>
    <w:rsid w:val="00264B24"/>
    <w:rsid w:val="00264D9E"/>
    <w:rsid w:val="00273BF9"/>
    <w:rsid w:val="00274BB4"/>
    <w:rsid w:val="002846BB"/>
    <w:rsid w:val="00292353"/>
    <w:rsid w:val="00295BEE"/>
    <w:rsid w:val="002E03E6"/>
    <w:rsid w:val="002E07E1"/>
    <w:rsid w:val="002E7915"/>
    <w:rsid w:val="002F56E1"/>
    <w:rsid w:val="002F6279"/>
    <w:rsid w:val="002F7913"/>
    <w:rsid w:val="00300B30"/>
    <w:rsid w:val="00304701"/>
    <w:rsid w:val="00320A97"/>
    <w:rsid w:val="00326B0D"/>
    <w:rsid w:val="00333217"/>
    <w:rsid w:val="00335F6D"/>
    <w:rsid w:val="0035152B"/>
    <w:rsid w:val="00370B23"/>
    <w:rsid w:val="00377666"/>
    <w:rsid w:val="003948DD"/>
    <w:rsid w:val="00397FDD"/>
    <w:rsid w:val="003A5C7F"/>
    <w:rsid w:val="003B098C"/>
    <w:rsid w:val="003C2FBF"/>
    <w:rsid w:val="003C7E9D"/>
    <w:rsid w:val="003D1668"/>
    <w:rsid w:val="003E1B4E"/>
    <w:rsid w:val="003F0F63"/>
    <w:rsid w:val="003F35F5"/>
    <w:rsid w:val="003F4D1D"/>
    <w:rsid w:val="003F7E20"/>
    <w:rsid w:val="0040453B"/>
    <w:rsid w:val="00420675"/>
    <w:rsid w:val="00430B7E"/>
    <w:rsid w:val="00437E7B"/>
    <w:rsid w:val="00447068"/>
    <w:rsid w:val="00450C7E"/>
    <w:rsid w:val="00457701"/>
    <w:rsid w:val="00457F41"/>
    <w:rsid w:val="00462A0D"/>
    <w:rsid w:val="0046358F"/>
    <w:rsid w:val="00466194"/>
    <w:rsid w:val="0047151D"/>
    <w:rsid w:val="004726C0"/>
    <w:rsid w:val="00473FB6"/>
    <w:rsid w:val="00483791"/>
    <w:rsid w:val="004914CC"/>
    <w:rsid w:val="004946D0"/>
    <w:rsid w:val="00495545"/>
    <w:rsid w:val="004B27E7"/>
    <w:rsid w:val="004B4380"/>
    <w:rsid w:val="004B4C91"/>
    <w:rsid w:val="004B51D6"/>
    <w:rsid w:val="004B5459"/>
    <w:rsid w:val="004C623C"/>
    <w:rsid w:val="004C6E38"/>
    <w:rsid w:val="004D5BD0"/>
    <w:rsid w:val="004E6987"/>
    <w:rsid w:val="004F4EEC"/>
    <w:rsid w:val="00503E55"/>
    <w:rsid w:val="00520146"/>
    <w:rsid w:val="00522A51"/>
    <w:rsid w:val="0052586C"/>
    <w:rsid w:val="00526BE1"/>
    <w:rsid w:val="00527E14"/>
    <w:rsid w:val="00530B5E"/>
    <w:rsid w:val="005315D7"/>
    <w:rsid w:val="00533453"/>
    <w:rsid w:val="005360E2"/>
    <w:rsid w:val="00536245"/>
    <w:rsid w:val="00547663"/>
    <w:rsid w:val="00550763"/>
    <w:rsid w:val="00551853"/>
    <w:rsid w:val="00554798"/>
    <w:rsid w:val="005547EE"/>
    <w:rsid w:val="00556135"/>
    <w:rsid w:val="0056048D"/>
    <w:rsid w:val="005608E3"/>
    <w:rsid w:val="00575F8A"/>
    <w:rsid w:val="005943AE"/>
    <w:rsid w:val="005A135D"/>
    <w:rsid w:val="005B44B8"/>
    <w:rsid w:val="005C66EC"/>
    <w:rsid w:val="005D073C"/>
    <w:rsid w:val="005D1672"/>
    <w:rsid w:val="005E011B"/>
    <w:rsid w:val="005E6E3E"/>
    <w:rsid w:val="005F4FC4"/>
    <w:rsid w:val="00604E95"/>
    <w:rsid w:val="00610B16"/>
    <w:rsid w:val="00615813"/>
    <w:rsid w:val="006164FF"/>
    <w:rsid w:val="006176EE"/>
    <w:rsid w:val="006204FE"/>
    <w:rsid w:val="0064078D"/>
    <w:rsid w:val="00647BCF"/>
    <w:rsid w:val="00653CC5"/>
    <w:rsid w:val="00676D91"/>
    <w:rsid w:val="006809FB"/>
    <w:rsid w:val="00680F36"/>
    <w:rsid w:val="00686599"/>
    <w:rsid w:val="00686B1B"/>
    <w:rsid w:val="00686E62"/>
    <w:rsid w:val="00686FFF"/>
    <w:rsid w:val="00692A9B"/>
    <w:rsid w:val="00694BBC"/>
    <w:rsid w:val="006A10CD"/>
    <w:rsid w:val="006A2E2B"/>
    <w:rsid w:val="006B00E9"/>
    <w:rsid w:val="006B6B4F"/>
    <w:rsid w:val="006B7687"/>
    <w:rsid w:val="006B7DA3"/>
    <w:rsid w:val="006C1059"/>
    <w:rsid w:val="006C24F4"/>
    <w:rsid w:val="006C43C2"/>
    <w:rsid w:val="006C7642"/>
    <w:rsid w:val="006E2403"/>
    <w:rsid w:val="006E2FF7"/>
    <w:rsid w:val="006F3B5D"/>
    <w:rsid w:val="007160EB"/>
    <w:rsid w:val="00716E69"/>
    <w:rsid w:val="00721531"/>
    <w:rsid w:val="00751CA6"/>
    <w:rsid w:val="007645CC"/>
    <w:rsid w:val="00767248"/>
    <w:rsid w:val="007741B0"/>
    <w:rsid w:val="007779E3"/>
    <w:rsid w:val="00777BD2"/>
    <w:rsid w:val="00780F98"/>
    <w:rsid w:val="00795BEB"/>
    <w:rsid w:val="007A0286"/>
    <w:rsid w:val="007A5CF3"/>
    <w:rsid w:val="007B089E"/>
    <w:rsid w:val="007C2BAA"/>
    <w:rsid w:val="007C3BBA"/>
    <w:rsid w:val="007D1813"/>
    <w:rsid w:val="007D1D6D"/>
    <w:rsid w:val="007F2493"/>
    <w:rsid w:val="007F505D"/>
    <w:rsid w:val="00806129"/>
    <w:rsid w:val="00811A3E"/>
    <w:rsid w:val="00815E00"/>
    <w:rsid w:val="008166DA"/>
    <w:rsid w:val="008177D8"/>
    <w:rsid w:val="008220E4"/>
    <w:rsid w:val="00834D1A"/>
    <w:rsid w:val="0083566A"/>
    <w:rsid w:val="008503EF"/>
    <w:rsid w:val="00854526"/>
    <w:rsid w:val="00866F19"/>
    <w:rsid w:val="00873C15"/>
    <w:rsid w:val="0087624D"/>
    <w:rsid w:val="00880A85"/>
    <w:rsid w:val="00886D88"/>
    <w:rsid w:val="008A5623"/>
    <w:rsid w:val="008A5E13"/>
    <w:rsid w:val="008A77E2"/>
    <w:rsid w:val="008A78B5"/>
    <w:rsid w:val="008B31B0"/>
    <w:rsid w:val="008B42A5"/>
    <w:rsid w:val="008C76CD"/>
    <w:rsid w:val="008D06A8"/>
    <w:rsid w:val="008D31F6"/>
    <w:rsid w:val="008E2DBA"/>
    <w:rsid w:val="008E3680"/>
    <w:rsid w:val="008E447A"/>
    <w:rsid w:val="008F4B30"/>
    <w:rsid w:val="008F6105"/>
    <w:rsid w:val="008F6F0B"/>
    <w:rsid w:val="0091009A"/>
    <w:rsid w:val="00913916"/>
    <w:rsid w:val="0091723D"/>
    <w:rsid w:val="00923255"/>
    <w:rsid w:val="00930704"/>
    <w:rsid w:val="009403DA"/>
    <w:rsid w:val="00952097"/>
    <w:rsid w:val="00956E83"/>
    <w:rsid w:val="009600F4"/>
    <w:rsid w:val="009768BE"/>
    <w:rsid w:val="00981EBE"/>
    <w:rsid w:val="00987D90"/>
    <w:rsid w:val="009A18F3"/>
    <w:rsid w:val="009B6CA5"/>
    <w:rsid w:val="009B76B0"/>
    <w:rsid w:val="009D51FE"/>
    <w:rsid w:val="009F6B1C"/>
    <w:rsid w:val="00A11C32"/>
    <w:rsid w:val="00A22653"/>
    <w:rsid w:val="00A22A48"/>
    <w:rsid w:val="00A24FB4"/>
    <w:rsid w:val="00A25953"/>
    <w:rsid w:val="00A30F75"/>
    <w:rsid w:val="00A536CE"/>
    <w:rsid w:val="00A53F8C"/>
    <w:rsid w:val="00A55865"/>
    <w:rsid w:val="00A62A8F"/>
    <w:rsid w:val="00A63D7B"/>
    <w:rsid w:val="00A703DA"/>
    <w:rsid w:val="00A72877"/>
    <w:rsid w:val="00A728EB"/>
    <w:rsid w:val="00A7328A"/>
    <w:rsid w:val="00A7447E"/>
    <w:rsid w:val="00A84550"/>
    <w:rsid w:val="00A877F9"/>
    <w:rsid w:val="00A928DF"/>
    <w:rsid w:val="00A94F8C"/>
    <w:rsid w:val="00AA308B"/>
    <w:rsid w:val="00AB2952"/>
    <w:rsid w:val="00AB6123"/>
    <w:rsid w:val="00AB66D4"/>
    <w:rsid w:val="00AD7D15"/>
    <w:rsid w:val="00AE5C69"/>
    <w:rsid w:val="00AE778E"/>
    <w:rsid w:val="00B04377"/>
    <w:rsid w:val="00B055CE"/>
    <w:rsid w:val="00B31974"/>
    <w:rsid w:val="00B36373"/>
    <w:rsid w:val="00B36ACB"/>
    <w:rsid w:val="00B42A12"/>
    <w:rsid w:val="00B53044"/>
    <w:rsid w:val="00B535E6"/>
    <w:rsid w:val="00B662C1"/>
    <w:rsid w:val="00BA4064"/>
    <w:rsid w:val="00BA7A5C"/>
    <w:rsid w:val="00BB02B1"/>
    <w:rsid w:val="00BB6B32"/>
    <w:rsid w:val="00BC0529"/>
    <w:rsid w:val="00BC5902"/>
    <w:rsid w:val="00BD09E3"/>
    <w:rsid w:val="00BD7CC2"/>
    <w:rsid w:val="00BE0C94"/>
    <w:rsid w:val="00BE3EA8"/>
    <w:rsid w:val="00BE52A7"/>
    <w:rsid w:val="00BE6C40"/>
    <w:rsid w:val="00BF56DE"/>
    <w:rsid w:val="00C12F61"/>
    <w:rsid w:val="00C15674"/>
    <w:rsid w:val="00C157D2"/>
    <w:rsid w:val="00C20D80"/>
    <w:rsid w:val="00C27B75"/>
    <w:rsid w:val="00C32647"/>
    <w:rsid w:val="00C43D73"/>
    <w:rsid w:val="00C4529A"/>
    <w:rsid w:val="00C476DC"/>
    <w:rsid w:val="00C5379A"/>
    <w:rsid w:val="00C56B60"/>
    <w:rsid w:val="00C86159"/>
    <w:rsid w:val="00C86E92"/>
    <w:rsid w:val="00C90E6F"/>
    <w:rsid w:val="00CB01AB"/>
    <w:rsid w:val="00CC07EC"/>
    <w:rsid w:val="00CC48B4"/>
    <w:rsid w:val="00CC5612"/>
    <w:rsid w:val="00CD412B"/>
    <w:rsid w:val="00CE1EA1"/>
    <w:rsid w:val="00CE4499"/>
    <w:rsid w:val="00CE62CB"/>
    <w:rsid w:val="00CF49AA"/>
    <w:rsid w:val="00CF740E"/>
    <w:rsid w:val="00D32CC0"/>
    <w:rsid w:val="00D37A6D"/>
    <w:rsid w:val="00D44F43"/>
    <w:rsid w:val="00D44F60"/>
    <w:rsid w:val="00D66F67"/>
    <w:rsid w:val="00D77F29"/>
    <w:rsid w:val="00D842A3"/>
    <w:rsid w:val="00D84FD0"/>
    <w:rsid w:val="00D85C35"/>
    <w:rsid w:val="00D867D9"/>
    <w:rsid w:val="00D8781A"/>
    <w:rsid w:val="00D97750"/>
    <w:rsid w:val="00DA60D1"/>
    <w:rsid w:val="00DB08D0"/>
    <w:rsid w:val="00DB392F"/>
    <w:rsid w:val="00DC2D12"/>
    <w:rsid w:val="00DD25AE"/>
    <w:rsid w:val="00DE04F7"/>
    <w:rsid w:val="00DE3D2B"/>
    <w:rsid w:val="00DE50F3"/>
    <w:rsid w:val="00DE7CF4"/>
    <w:rsid w:val="00DE7DB1"/>
    <w:rsid w:val="00DF2CB2"/>
    <w:rsid w:val="00DF4AB3"/>
    <w:rsid w:val="00E01344"/>
    <w:rsid w:val="00E07572"/>
    <w:rsid w:val="00E122CB"/>
    <w:rsid w:val="00E20851"/>
    <w:rsid w:val="00E25233"/>
    <w:rsid w:val="00E25C55"/>
    <w:rsid w:val="00E41656"/>
    <w:rsid w:val="00E44750"/>
    <w:rsid w:val="00E51204"/>
    <w:rsid w:val="00E5180E"/>
    <w:rsid w:val="00E602B3"/>
    <w:rsid w:val="00E60521"/>
    <w:rsid w:val="00E61E01"/>
    <w:rsid w:val="00E62C19"/>
    <w:rsid w:val="00E67098"/>
    <w:rsid w:val="00E70071"/>
    <w:rsid w:val="00E70D76"/>
    <w:rsid w:val="00E83A4D"/>
    <w:rsid w:val="00EA7C10"/>
    <w:rsid w:val="00EB4C5A"/>
    <w:rsid w:val="00EC2BC2"/>
    <w:rsid w:val="00ED609D"/>
    <w:rsid w:val="00ED6C83"/>
    <w:rsid w:val="00ED6D9F"/>
    <w:rsid w:val="00EE134C"/>
    <w:rsid w:val="00EE1D30"/>
    <w:rsid w:val="00EF0FC3"/>
    <w:rsid w:val="00F25354"/>
    <w:rsid w:val="00F273CA"/>
    <w:rsid w:val="00F27485"/>
    <w:rsid w:val="00F35970"/>
    <w:rsid w:val="00F403DD"/>
    <w:rsid w:val="00F445A5"/>
    <w:rsid w:val="00F53B59"/>
    <w:rsid w:val="00F649D9"/>
    <w:rsid w:val="00F73FB6"/>
    <w:rsid w:val="00F9681B"/>
    <w:rsid w:val="00FA0114"/>
    <w:rsid w:val="00FB1D6F"/>
    <w:rsid w:val="00FB4976"/>
    <w:rsid w:val="00FC00FB"/>
    <w:rsid w:val="00FD4BFD"/>
    <w:rsid w:val="00FF4BFA"/>
    <w:rsid w:val="00FF6E59"/>
    <w:rsid w:val="04E7791B"/>
    <w:rsid w:val="08C5654B"/>
    <w:rsid w:val="145475EE"/>
    <w:rsid w:val="2883391D"/>
    <w:rsid w:val="3D41380C"/>
    <w:rsid w:val="454147A9"/>
    <w:rsid w:val="4887375E"/>
    <w:rsid w:val="4A316B27"/>
    <w:rsid w:val="60801C06"/>
    <w:rsid w:val="636F5DDE"/>
    <w:rsid w:val="64CA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iPriority w:val="99"/>
    <w:pPr>
      <w:ind w:left="100" w:leftChars="2500"/>
    </w:p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table" w:styleId="8">
    <w:name w:val="Table Grid"/>
    <w:basedOn w:val="7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9"/>
    <w:link w:val="2"/>
    <w:semiHidden/>
    <w:qFormat/>
    <w:locked/>
    <w:uiPriority w:val="99"/>
    <w:rPr>
      <w:rFonts w:cs="Times New Roman"/>
    </w:rPr>
  </w:style>
  <w:style w:type="character" w:customStyle="1" w:styleId="11">
    <w:name w:val="Balloon Text Char"/>
    <w:basedOn w:val="9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Footer Char"/>
    <w:basedOn w:val="9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Header Char"/>
    <w:basedOn w:val="9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fontstyle01"/>
    <w:basedOn w:val="9"/>
    <w:qFormat/>
    <w:uiPriority w:val="99"/>
    <w:rPr>
      <w:rFonts w:ascii="FZXBSJW--GB1-0" w:hAnsi="FZXBSJW--GB1-0" w:cs="Times New Roman"/>
      <w:color w:val="FF0000"/>
      <w:sz w:val="120"/>
      <w:szCs w:val="120"/>
    </w:rPr>
  </w:style>
  <w:style w:type="character" w:customStyle="1" w:styleId="15">
    <w:name w:val="fontstyle11"/>
    <w:basedOn w:val="9"/>
    <w:qFormat/>
    <w:uiPriority w:val="99"/>
    <w:rPr>
      <w:rFonts w:ascii="楷体_GB2312" w:eastAsia="楷体_GB2312" w:cs="Times New Roman"/>
      <w:color w:val="000000"/>
      <w:sz w:val="32"/>
      <w:szCs w:val="32"/>
    </w:rPr>
  </w:style>
  <w:style w:type="character" w:customStyle="1" w:styleId="16">
    <w:name w:val="fontstyle31"/>
    <w:basedOn w:val="9"/>
    <w:qFormat/>
    <w:uiPriority w:val="99"/>
    <w:rPr>
      <w:rFonts w:ascii="仿宋_GB2312" w:eastAsia="仿宋_GB2312" w:cs="Times New Roman"/>
      <w:color w:val="000000"/>
      <w:sz w:val="32"/>
      <w:szCs w:val="32"/>
    </w:rPr>
  </w:style>
  <w:style w:type="character" w:customStyle="1" w:styleId="17">
    <w:name w:val="fontstyle41"/>
    <w:basedOn w:val="9"/>
    <w:qFormat/>
    <w:uiPriority w:val="99"/>
    <w:rPr>
      <w:rFonts w:ascii="TimesNewRomanPSMT" w:hAnsi="TimesNewRomanPSMT" w:cs="Times New Roman"/>
      <w:color w:val="000000"/>
      <w:sz w:val="32"/>
      <w:szCs w:val="32"/>
    </w:rPr>
  </w:style>
  <w:style w:type="character" w:customStyle="1" w:styleId="18">
    <w:name w:val="fontstyle51"/>
    <w:basedOn w:val="9"/>
    <w:qFormat/>
    <w:uiPriority w:val="99"/>
    <w:rPr>
      <w:rFonts w:ascii="黑体" w:hAnsi="黑体" w:eastAsia="黑体" w:cs="Times New Roman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P R C</Company>
  <Pages>1</Pages>
  <Words>2915</Words>
  <Characters>3022</Characters>
  <Lines>0</Lines>
  <Paragraphs>0</Paragraphs>
  <TotalTime>6</TotalTime>
  <ScaleCrop>false</ScaleCrop>
  <LinksUpToDate>false</LinksUpToDate>
  <CharactersWithSpaces>3078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2025-07-23T09:30:00Z</dcterms:created>
  <dc:creator>Administrator</dc:creator>
  <cp:lastModifiedBy>鲧</cp:lastModifiedBy>
  <cp:lastPrinted>2026-07-27T00:56:00Z</cp:lastPrinted>
  <dcterms:modified xsi:type="dcterms:W3CDTF">2026-07-27T07:43:26Z</dcterms:modified>
  <dc:title>岳县教体通〔2023〕64号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8E05582FA6C64C48AC709735947D10EA_13</vt:lpwstr>
  </property>
  <property fmtid="{D5CDD505-2E9C-101B-9397-08002B2CF9AE}" pid="4" name="KSOTemplateDocerSaveRecord">
    <vt:lpwstr>eyJoZGlkIjoiYWExNGY3Y2ZmODlhZDgxODVkM2I3ODIyZmUzYzM1NDQiLCJ1c2VySWQiOiI2MzgwMjczODUifQ==</vt:lpwstr>
  </property>
</Properties>
</file>