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2B9B0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附件2：</w:t>
      </w:r>
    </w:p>
    <w:p w14:paraId="243E8220"/>
    <w:p w14:paraId="569CAF7E">
      <w:pPr>
        <w:jc w:val="center"/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年桓台县教师公开竞聘报名表</w:t>
      </w:r>
    </w:p>
    <w:p w14:paraId="73367D9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633C6B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报考岗位：</w:t>
      </w:r>
      <w:r>
        <w:rPr>
          <w:rFonts w:hint="eastAsia" w:ascii="仿宋_GB2312" w:hAnsi="宋体" w:eastAsia="仿宋_GB2312" w:cs="仿宋_GB2312"/>
          <w:b/>
          <w:bCs/>
          <w:i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宋体" w:eastAsia="仿宋_GB2312" w:cs="仿宋_GB2312"/>
          <w:b/>
          <w:bCs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报考学段学科：</w:t>
      </w:r>
      <w:r>
        <w:rPr>
          <w:rFonts w:hint="eastAsia" w:ascii="仿宋_GB2312" w:hAnsi="宋体" w:eastAsia="仿宋_GB2312" w:cs="仿宋_GB2312"/>
          <w:b/>
          <w:bCs/>
          <w:i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      </w:t>
      </w: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</w:t>
      </w:r>
    </w:p>
    <w:p w14:paraId="1F26B7AE">
      <w:pPr>
        <w:jc w:val="left"/>
      </w:pPr>
    </w:p>
    <w:tbl>
      <w:tblPr>
        <w:tblStyle w:val="2"/>
        <w:tblW w:w="96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0"/>
        <w:gridCol w:w="474"/>
        <w:gridCol w:w="887"/>
        <w:gridCol w:w="508"/>
        <w:gridCol w:w="300"/>
        <w:gridCol w:w="1995"/>
        <w:gridCol w:w="1190"/>
        <w:gridCol w:w="1135"/>
        <w:gridCol w:w="1815"/>
      </w:tblGrid>
      <w:tr w14:paraId="1E030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B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449C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2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46D3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1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7E6AE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7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86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DE5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4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2A8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9ACE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4F4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6A0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9EA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E0E353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158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0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C470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468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现聘专业技术职务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986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273977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FD0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975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教师资格证学段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CBF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4A2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教师资格证任教学科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382F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6036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C39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全日制学历</w:t>
            </w: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0567"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月毕业于           学校      专业</w:t>
            </w:r>
          </w:p>
        </w:tc>
      </w:tr>
      <w:tr w14:paraId="7E6EB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0FEF"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月毕业于           学校      专业</w:t>
            </w:r>
          </w:p>
        </w:tc>
      </w:tr>
      <w:tr w14:paraId="5D228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966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工作简历</w:t>
            </w:r>
          </w:p>
        </w:tc>
      </w:tr>
      <w:tr w14:paraId="2A542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 间</w:t>
            </w: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任教学科（职务）</w:t>
            </w:r>
          </w:p>
        </w:tc>
      </w:tr>
      <w:tr w14:paraId="58229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8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月至  年 月</w:t>
            </w: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566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903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B5F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 月至   年 月</w:t>
            </w: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32CD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7E8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731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 月至   年 月</w:t>
            </w: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F9B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C40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3CD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 月至   年 月</w:t>
            </w: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A8CD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339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ACA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966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获奖情况</w:t>
            </w:r>
          </w:p>
        </w:tc>
      </w:tr>
      <w:tr w14:paraId="4BCB6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C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表彰部门</w:t>
            </w: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表彰内容</w:t>
            </w:r>
          </w:p>
        </w:tc>
      </w:tr>
      <w:tr w14:paraId="6F1D0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FD0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D27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C6E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C2D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4CD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280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374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9BE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44A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017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B38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03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B63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A2A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4098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207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3D12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ACB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3BD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ACE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72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80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 谓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 话</w:t>
            </w:r>
          </w:p>
        </w:tc>
      </w:tr>
      <w:tr w14:paraId="4F294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72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EE5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083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FB7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21B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638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F76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72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CE7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0D2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BE7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06E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224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FD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72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8AD9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0785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5D2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1FAB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130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024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72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580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C60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25E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C9EC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AB34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5BEE1D2"/>
    <w:p w14:paraId="43AD349A">
      <w:pP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诚信声明：本人确保以上所填内容真实有效。如有不实被取消聘用资格，本人愿负全责。</w:t>
      </w: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</w:p>
    <w:p w14:paraId="7B6E142D"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签名（手写）：                                          年   月    日</w:t>
      </w:r>
    </w:p>
    <w:sectPr>
      <w:pgSz w:w="11906" w:h="16838"/>
      <w:pgMar w:top="1134" w:right="1134" w:bottom="1134" w:left="113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ZDE4ODU1ZDA2OWY3NzNiODhlYzM2MzU2ZDJhZjAifQ=="/>
  </w:docVars>
  <w:rsids>
    <w:rsidRoot w:val="02C143A8"/>
    <w:rsid w:val="02C143A8"/>
    <w:rsid w:val="08D03187"/>
    <w:rsid w:val="0DA402F0"/>
    <w:rsid w:val="178D0246"/>
    <w:rsid w:val="1B68776E"/>
    <w:rsid w:val="1B8F371B"/>
    <w:rsid w:val="26622199"/>
    <w:rsid w:val="27EB3DC0"/>
    <w:rsid w:val="294175E2"/>
    <w:rsid w:val="2F974FB3"/>
    <w:rsid w:val="3C7C4030"/>
    <w:rsid w:val="46E63C44"/>
    <w:rsid w:val="48B5085C"/>
    <w:rsid w:val="49C51EF2"/>
    <w:rsid w:val="4E5C54A3"/>
    <w:rsid w:val="5023032D"/>
    <w:rsid w:val="56170F7F"/>
    <w:rsid w:val="629D2B97"/>
    <w:rsid w:val="62D04D7C"/>
    <w:rsid w:val="630F130C"/>
    <w:rsid w:val="65B70E37"/>
    <w:rsid w:val="68907E03"/>
    <w:rsid w:val="6AEE3474"/>
    <w:rsid w:val="6D535020"/>
    <w:rsid w:val="724B0989"/>
    <w:rsid w:val="72824A8C"/>
    <w:rsid w:val="74C36152"/>
    <w:rsid w:val="78387602"/>
    <w:rsid w:val="7A5061B8"/>
    <w:rsid w:val="7A76773E"/>
    <w:rsid w:val="7DD87575"/>
    <w:rsid w:val="7F5E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225</Words>
  <Characters>228</Characters>
  <Lines>0</Lines>
  <Paragraphs>0</Paragraphs>
  <TotalTime>0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2018-06-21T06:34:00Z</dcterms:created>
  <dc:creator>Administrator</dc:creator>
  <cp:lastModifiedBy>鹏贤</cp:lastModifiedBy>
  <cp:lastPrinted>2019-08-14T02:27:00Z</cp:lastPrinted>
  <dcterms:modified xsi:type="dcterms:W3CDTF">2026-06-22T07:25:35Z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598259AB4F194178BDF7991C528517D5</vt:lpwstr>
  </property>
  <property fmtid="{D5CDD505-2E9C-101B-9397-08002B2CF9AE}" pid="4" name="KSOTemplateDocerSaveRecord">
    <vt:lpwstr>eyJoZGlkIjoiZjdlZDE4ODU1ZDA2OWY3NzNiODhlYzM2MzU2ZDJhZjAiLCJ1c2VySWQiOiI0MzQ3NzUwODcifQ==</vt:lpwstr>
  </property>
</Properties>
</file>