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D2C289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8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7867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524377DC">
            <w:pPr>
              <w:pStyle w:val="19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18F52834">
            <w:pPr>
              <w:pStyle w:val="19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F62890F">
            <w:pPr>
              <w:pStyle w:val="19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C1346D2">
            <w:pPr>
              <w:pStyle w:val="19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E1ED9F0">
            <w:pPr>
              <w:pStyle w:val="19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B129477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45B68218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1921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13BB2925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5A1973FA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E710B29">
            <w:pPr>
              <w:pStyle w:val="19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4205777D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E3B492C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98FC73A">
            <w:pPr>
              <w:pStyle w:val="19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C7291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575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77FBDF9A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47BD6439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25091BBA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31E4EC0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53A74B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E86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38FFEAAC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014389F4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4B96CE54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589C2C62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AF3710D">
            <w:pPr>
              <w:pStyle w:val="19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81A3854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8A684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496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CA7D9ED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4792296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5676EEC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6C742D08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F85D8AB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3E7E4C86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6D26EEA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27884EBF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B26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20F76F0B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6CCAD88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97CB5D0">
            <w:pPr>
              <w:pStyle w:val="19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26FB1BA">
            <w:pPr>
              <w:pStyle w:val="19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A8F2EE8">
            <w:pPr>
              <w:pStyle w:val="19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3918792B">
            <w:pPr>
              <w:pStyle w:val="19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5AC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397B0302">
            <w:pPr>
              <w:pStyle w:val="19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18E9681F">
            <w:pPr>
              <w:pStyle w:val="19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3A0ED99B">
            <w:pPr>
              <w:pStyle w:val="19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69729099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8EF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77C60827">
            <w:pPr>
              <w:pStyle w:val="19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C6B84CD">
            <w:pPr>
              <w:pStyle w:val="19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9CD2C8B">
            <w:pPr>
              <w:pStyle w:val="19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FE9DFD0">
            <w:pPr>
              <w:pStyle w:val="19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E4C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0B467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3E426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08C9B">
            <w:pPr>
              <w:pStyle w:val="19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1E9B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1B6D9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0B74D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FFB5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7661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C1F50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BCDB6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83A0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D34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02210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C4DF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ED03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ED7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BB776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7725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417AA">
            <w:pPr>
              <w:pStyle w:val="19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0B5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3C88D8DC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7AEC2126">
            <w:pPr>
              <w:pStyle w:val="19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0FDA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48A123D4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605196A6">
            <w:pPr>
              <w:pStyle w:val="19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4EEB594F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36B6A3EB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099779C8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5510947E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05CA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576F955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830E173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2EB3A02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D0B9B19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FBA5E6A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F3C738F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674D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45CEEEF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FC6893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354297A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A8456A3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124C022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133968E">
            <w:pPr>
              <w:pStyle w:val="19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9691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B29EDA2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7F4CEE1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23F7D89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2972FB8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7C54FAD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E8DDFE3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3F16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B7D664D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D59D33C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3F82A3D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62ABAFF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42037865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B0A9E73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1B6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6E8C6B2D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1740EBE3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0D3E9698">
            <w:pPr>
              <w:widowControl/>
              <w:ind w:firstLine="279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110BE281">
            <w:pPr>
              <w:pStyle w:val="19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76B2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D7A18FE">
            <w:pPr>
              <w:widowControl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9D4D453">
            <w:pPr>
              <w:widowControl/>
              <w:ind w:firstLine="279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17487334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33D363F0">
      <w:pPr>
        <w:wordWrap/>
        <w:adjustRightInd/>
        <w:snapToGrid/>
        <w:spacing w:beforeAutospacing="0" w:afterAutospacing="0" w:line="240" w:lineRule="auto"/>
        <w:ind w:right="0"/>
        <w:jc w:val="distribute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黑体">
    <w:altName w:val="Noto Sans CJK SC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altName w:val="HarmonyOS Sans SC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华文宋体">
    <w:altName w:val="书宋-简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方正小标宋_GBK">
    <w:altName w:val="Noto Serif CJK JP"/>
    <w:panose1 w:val="02000000000000000000"/>
    <w:charset w:val="00"/>
    <w:family w:val="auto"/>
    <w:pitch w:val="default"/>
    <w:sig w:usb0="A00002BF" w:usb1="38CF7CFA" w:usb2="00082016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仿宋_GB2312">
    <w:altName w:val="汉仪仿宋简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汉仪仿宋简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微软雅黑">
    <w:altName w:val="Noto Sans CJK SC"/>
    <w:panose1 w:val="020B0503020204020204"/>
    <w:charset w:val="00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QxYzQxZGQ1OWNjZTExOTA0NzcwZGIxMGI5Y2Q2Y2QifQ=="/>
  </w:docVars>
  <w:rsids>
    <w:rsidRoot w:val="00000000"/>
    <w:rsid w:val="04602CA0"/>
    <w:rsid w:val="070A38AA"/>
    <w:rsid w:val="0751104A"/>
    <w:rsid w:val="07DF43FA"/>
    <w:rsid w:val="12184440"/>
    <w:rsid w:val="17B610D3"/>
    <w:rsid w:val="1B4545CD"/>
    <w:rsid w:val="236F25AE"/>
    <w:rsid w:val="277F0B5A"/>
    <w:rsid w:val="2F781BEF"/>
    <w:rsid w:val="33A14340"/>
    <w:rsid w:val="367608B4"/>
    <w:rsid w:val="3E964C3B"/>
    <w:rsid w:val="40946C7F"/>
    <w:rsid w:val="419C2D34"/>
    <w:rsid w:val="419C4E6D"/>
    <w:rsid w:val="43F15787"/>
    <w:rsid w:val="4EE670FE"/>
    <w:rsid w:val="4F126A41"/>
    <w:rsid w:val="573C08AD"/>
    <w:rsid w:val="599F5B19"/>
    <w:rsid w:val="5DB9334F"/>
    <w:rsid w:val="5E1F18CC"/>
    <w:rsid w:val="5E20787C"/>
    <w:rsid w:val="5F83532C"/>
    <w:rsid w:val="60B7403D"/>
    <w:rsid w:val="63D84EDF"/>
    <w:rsid w:val="65704B5C"/>
    <w:rsid w:val="6A154999"/>
    <w:rsid w:val="6F9F5DCB"/>
    <w:rsid w:val="70681EAD"/>
    <w:rsid w:val="77DF7D7B"/>
    <w:rsid w:val="781E371F"/>
    <w:rsid w:val="7EB352E7"/>
    <w:rsid w:val="7ECB348B"/>
    <w:rsid w:val="AE2E4BF7"/>
    <w:rsid w:val="F7FD2823"/>
    <w:rsid w:val="FFBEE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  <w:rPr>
      <w:rFonts w:ascii="仿宋_GB2312" w:eastAsia="仿宋_GB2312"/>
      <w:b/>
      <w:spacing w:val="0"/>
      <w:sz w:val="32"/>
      <w:szCs w:val="32"/>
      <w:lang w:bidi="ar-SA"/>
    </w:rPr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0">
    <w:name w:val="Strong"/>
    <w:basedOn w:val="9"/>
    <w:qFormat/>
    <w:uiPriority w:val="0"/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qFormat/>
    <w:uiPriority w:val="0"/>
    <w:rPr>
      <w:color w:val="800080"/>
      <w:u w:val="single"/>
    </w:rPr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character" w:customStyle="1" w:styleId="14">
    <w:name w:val="heading 1 Char"/>
    <w:basedOn w:val="9"/>
    <w:link w:val="2"/>
    <w:qFormat/>
    <w:uiPriority w:val="0"/>
    <w:rPr>
      <w:rFonts w:ascii="宋体" w:hAnsi="宋体" w:eastAsia="宋体" w:cs="宋体"/>
      <w:kern w:val="44"/>
      <w:sz w:val="48"/>
      <w:szCs w:val="48"/>
      <w:lang w:val="en-US" w:eastAsia="zh-CN" w:bidi="ar-SA"/>
    </w:rPr>
  </w:style>
  <w:style w:type="character" w:customStyle="1" w:styleId="15">
    <w:name w:val="heading 2 Char"/>
    <w:basedOn w:val="9"/>
    <w:link w:val="3"/>
    <w:qFormat/>
    <w:uiPriority w:val="0"/>
    <w:rPr>
      <w:rFonts w:ascii="Times New Roman" w:hAnsi="Times New Roman" w:eastAsia="黑体" w:cs="Times New Roman"/>
      <w:bCs/>
      <w:kern w:val="2"/>
      <w:sz w:val="32"/>
      <w:szCs w:val="32"/>
      <w:lang w:val="en-US" w:eastAsia="zh-CN"/>
    </w:rPr>
  </w:style>
  <w:style w:type="character" w:customStyle="1" w:styleId="16">
    <w:name w:val="heading 3 Char"/>
    <w:basedOn w:val="9"/>
    <w:link w:val="4"/>
    <w:qFormat/>
    <w:uiPriority w:val="0"/>
    <w:rPr>
      <w:rFonts w:ascii="Times New Roman" w:hAnsi="Times New Roman" w:eastAsia="宋体" w:cs="Times New Roman"/>
      <w:bCs/>
      <w:kern w:val="2"/>
      <w:sz w:val="32"/>
      <w:szCs w:val="32"/>
      <w:lang w:val="en-US" w:eastAsia="zh-CN"/>
    </w:rPr>
  </w:style>
  <w:style w:type="character" w:customStyle="1" w:styleId="17">
    <w:name w:val="15"/>
    <w:basedOn w:val="9"/>
    <w:qFormat/>
    <w:uiPriority w:val="0"/>
    <w:rPr>
      <w:rFonts w:ascii="仿宋_GB2312" w:eastAsia="仿宋_GB2312" w:cs="仿宋_GB2312"/>
      <w:color w:val="800080"/>
      <w:spacing w:val="0"/>
      <w:sz w:val="32"/>
      <w:szCs w:val="32"/>
      <w:u w:val="single"/>
    </w:rPr>
  </w:style>
  <w:style w:type="character" w:customStyle="1" w:styleId="18">
    <w:name w:val="10"/>
    <w:basedOn w:val="9"/>
    <w:qFormat/>
    <w:uiPriority w:val="0"/>
    <w:rPr>
      <w:rFonts w:ascii="仿宋_GB2312" w:eastAsia="仿宋_GB2312" w:cs="仿宋_GB2312"/>
      <w:spacing w:val="0"/>
      <w:sz w:val="32"/>
      <w:szCs w:val="32"/>
    </w:rPr>
  </w:style>
  <w:style w:type="paragraph" w:customStyle="1" w:styleId="19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paragraph" w:customStyle="1" w:styleId="20">
    <w:name w:val=" Char1"/>
    <w:basedOn w:val="1"/>
    <w:qFormat/>
    <w:uiPriority w:val="0"/>
    <w:pPr>
      <w:spacing w:line="240" w:lineRule="auto"/>
    </w:pPr>
    <w:rPr>
      <w:rFonts w:ascii="仿宋_GB2312" w:eastAsia="仿宋_GB2312"/>
      <w:b/>
      <w:spacing w:val="0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2456</Words>
  <Characters>2549</Characters>
  <Lines>0</Lines>
  <Paragraphs>77</Paragraphs>
  <TotalTime>11.3333333333333</TotalTime>
  <ScaleCrop>false</ScaleCrop>
  <LinksUpToDate>false</LinksUpToDate>
  <CharactersWithSpaces>2946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2022-07-13T08:49:00Z</dcterms:created>
  <dc:creator>WXK</dc:creator>
  <cp:lastModifiedBy>尾款支付中</cp:lastModifiedBy>
  <cp:lastPrinted>2026-08-11T17:22:43Z</cp:lastPrinted>
  <dcterms:modified xsi:type="dcterms:W3CDTF">2026-08-11T17:55:12Z</dcterms:modified>
  <dc:title>杭州市临平区2022年公开招聘幼儿园劳动合同制教师公告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EEDC535E41B625CB80F17A6AA5831765_43</vt:lpwstr>
  </property>
  <property fmtid="{D5CDD505-2E9C-101B-9397-08002B2CF9AE}" pid="4" name="KSOTemplateDocerSaveRecord">
    <vt:lpwstr>eyJoZGlkIjoiY2RlNTE1ZmUyZTA3OTBjYTYyODI1OGU5MmEyMWEwZjciLCJ1c2VySWQiOiIyODQ0MDgxMzAifQ==</vt:lpwstr>
  </property>
</Properties>
</file>