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7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345C5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784A5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符合报名条件的国内体育、美术</w:t>
      </w:r>
    </w:p>
    <w:p w14:paraId="560AA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专业院校名单</w:t>
      </w:r>
    </w:p>
    <w:p w14:paraId="2AF25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18119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b w:val="0"/>
          <w:bCs w:val="0"/>
          <w:color w:val="333333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国内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highlight w:val="none"/>
        </w:rPr>
        <w:t>体育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highlight w:val="none"/>
          <w:lang w:eastAsia="zh-CN"/>
        </w:rPr>
        <w:t>专业院校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highlight w:val="none"/>
        </w:rPr>
        <w:t>：</w:t>
      </w:r>
    </w:p>
    <w:p w14:paraId="45ED8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北京体育大学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2.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上海体育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3.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成都体育学院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4.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吉林体育学院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5.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首都体育学院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6.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天津体育学院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7.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武汉体育学院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8.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哈尔滨体育学院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9.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南京体育学院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10.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沈阳体育学院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11.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西安体育学院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12.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山东体育学院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13.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河北体育学院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14.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广州体育学院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15.河南体育学院</w:t>
      </w:r>
    </w:p>
    <w:p w14:paraId="0A535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国内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美术专业院校：</w:t>
      </w:r>
    </w:p>
    <w:p w14:paraId="41BFA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仿宋" w:cs="黑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eastAsia="zh-CN"/>
        </w:rPr>
        <w:t>中央美术学院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2.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eastAsia="zh-CN"/>
        </w:rPr>
        <w:t>中国美术学院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3.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清华大学美术学院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4.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西安美术学院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5.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鲁迅美术学院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6.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天津美术学院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7.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广州美术学院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8.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</w:rPr>
        <w:t>四川美术学院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9.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</w:rPr>
        <w:t>湖北美术学院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10.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eastAsia="zh-CN"/>
        </w:rPr>
        <w:t>山东工艺美术学院</w:t>
      </w:r>
    </w:p>
    <w:p w14:paraId="11F22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attachedTemplate r:id="rId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YTdhY2I3OWI0MWFhZDk0NWZiY2NjMDRlMDRjYjAifQ=="/>
  </w:docVars>
  <w:rsids>
    <w:rsidRoot w:val="66E5633E"/>
    <w:rsid w:val="00012A81"/>
    <w:rsid w:val="00474882"/>
    <w:rsid w:val="00732018"/>
    <w:rsid w:val="007E0273"/>
    <w:rsid w:val="009142C6"/>
    <w:rsid w:val="00AD5096"/>
    <w:rsid w:val="00E6662F"/>
    <w:rsid w:val="00EF20C3"/>
    <w:rsid w:val="036A4AF5"/>
    <w:rsid w:val="051F632A"/>
    <w:rsid w:val="05B06F7E"/>
    <w:rsid w:val="0BFB2A02"/>
    <w:rsid w:val="0CC60273"/>
    <w:rsid w:val="10894A00"/>
    <w:rsid w:val="1096138D"/>
    <w:rsid w:val="12E564A5"/>
    <w:rsid w:val="14080B01"/>
    <w:rsid w:val="14883D8F"/>
    <w:rsid w:val="1BE66334"/>
    <w:rsid w:val="1C5E381A"/>
    <w:rsid w:val="1C8B0D17"/>
    <w:rsid w:val="1CB33DD4"/>
    <w:rsid w:val="243C5D67"/>
    <w:rsid w:val="253E7218"/>
    <w:rsid w:val="27A56279"/>
    <w:rsid w:val="2B5D710D"/>
    <w:rsid w:val="2F724473"/>
    <w:rsid w:val="30C14A24"/>
    <w:rsid w:val="33C0063A"/>
    <w:rsid w:val="39BB02DB"/>
    <w:rsid w:val="39FD7E95"/>
    <w:rsid w:val="409706D6"/>
    <w:rsid w:val="489777D7"/>
    <w:rsid w:val="4F934F18"/>
    <w:rsid w:val="53076FF2"/>
    <w:rsid w:val="59DD7ED1"/>
    <w:rsid w:val="5B7803BB"/>
    <w:rsid w:val="607B5222"/>
    <w:rsid w:val="66E5633E"/>
    <w:rsid w:val="67C478CF"/>
    <w:rsid w:val="69A342A0"/>
    <w:rsid w:val="6D535020"/>
    <w:rsid w:val="6EC3676D"/>
    <w:rsid w:val="70825D37"/>
    <w:rsid w:val="7CE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HP</Company>
  <Pages>1</Pages>
  <Words>351</Words>
  <Characters>396</Characters>
  <Lines>1</Lines>
  <Paragraphs>1</Paragraphs>
  <TotalTime>12</TotalTime>
  <ScaleCrop>false</ScaleCrop>
  <LinksUpToDate>false</LinksUpToDate>
  <CharactersWithSpaces>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2018-10-22T01:13:00Z</dcterms:created>
  <dc:creator>hp</dc:creator>
  <cp:lastModifiedBy>大女人1409464845</cp:lastModifiedBy>
  <cp:lastPrinted>2025-11-04T06:41:00Z</cp:lastPrinted>
  <dcterms:modified xsi:type="dcterms:W3CDTF">2026-10-09T07:34:42Z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F0374A398DA5455FA58800206A660651_13</vt:lpwstr>
  </property>
  <property fmtid="{D5CDD505-2E9C-101B-9397-08002B2CF9AE}" pid="4" name="KSOTemplateDocerSaveRecord">
    <vt:lpwstr>eyJoZGlkIjoiOTBhYTdhY2I3OWI0MWFhZDk0NWZiY2NjMDRlMDRjYjAiLCJ1c2VySWQiOiIyMDc5MDI4NyJ9</vt:lpwstr>
  </property>
</Properties>
</file>