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58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</w:p>
    <w:p w14:paraId="34AAE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学历资格条件</w:t>
      </w:r>
    </w:p>
    <w:p w14:paraId="48807D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6E982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省属重点师范院校</w:t>
      </w:r>
    </w:p>
    <w:p w14:paraId="40C0C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安徽师范大学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福建师范大学</w:t>
      </w:r>
    </w:p>
    <w:p w14:paraId="181F5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西北师范大学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新疆师范大学</w:t>
      </w:r>
    </w:p>
    <w:p w14:paraId="3C0B0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广西师范大学          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贵州师范大学</w:t>
      </w:r>
    </w:p>
    <w:p w14:paraId="294CD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哈尔滨师范大学        8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海南师范大学</w:t>
      </w:r>
    </w:p>
    <w:p w14:paraId="69B4D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杭州师范大学          10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河北师范大学</w:t>
      </w:r>
    </w:p>
    <w:p w14:paraId="12409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河南师范大学         12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湖北师范大学</w:t>
      </w:r>
    </w:p>
    <w:p w14:paraId="31B31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13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湖南师范大学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华南师范大学        </w:t>
      </w:r>
    </w:p>
    <w:p w14:paraId="0D7B5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云南师范大学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16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浙江师范大学</w:t>
      </w:r>
    </w:p>
    <w:p w14:paraId="6BA74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17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吉林师范大学         18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江苏师范大学</w:t>
      </w:r>
    </w:p>
    <w:p w14:paraId="67515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江西师范大学         20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辽宁师范大学</w:t>
      </w:r>
    </w:p>
    <w:p w14:paraId="24B8E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21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南京师范大学         22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内蒙古师范大学</w:t>
      </w:r>
    </w:p>
    <w:p w14:paraId="4B117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青海师范大学         24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山东师范大学</w:t>
      </w:r>
    </w:p>
    <w:p w14:paraId="37F3B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山西师范大学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26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重庆师范大学</w:t>
      </w:r>
    </w:p>
    <w:p w14:paraId="235F3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27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上海师范大学         28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首都师范大学</w:t>
      </w:r>
    </w:p>
    <w:p w14:paraId="51AB7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29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四川师范大学         30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天津师范大学</w:t>
      </w:r>
    </w:p>
    <w:p w14:paraId="4F4B7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 w14:paraId="44DB8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 w14:paraId="1E05F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 w14:paraId="0B260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 w14:paraId="286AB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333333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体育部分专业院校名单</w:t>
      </w:r>
    </w:p>
    <w:p w14:paraId="4C941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1.北京体育大学           2.上海体育大学 </w:t>
      </w:r>
    </w:p>
    <w:p w14:paraId="15C99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3.成都体育学院           4.吉林体育学院 </w:t>
      </w:r>
    </w:p>
    <w:p w14:paraId="027AA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5.首都体育学院           6.天津体育学院 </w:t>
      </w:r>
    </w:p>
    <w:p w14:paraId="7E81A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7.武汉体育学院           8.哈尔滨体育学院 </w:t>
      </w:r>
    </w:p>
    <w:p w14:paraId="2FC7F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9.南京体育学院           10.沈阳体育学院 </w:t>
      </w:r>
    </w:p>
    <w:p w14:paraId="37D83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11.西安体育学院          12.山东体育学院 </w:t>
      </w:r>
    </w:p>
    <w:p w14:paraId="07428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13.河北体育学院          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14.广州体育学院 </w:t>
      </w:r>
    </w:p>
    <w:p w14:paraId="18E77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333333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15.河南体育学院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E0YTQ2OTA5Y2E0MTQyNGU2ZGRiMjI3ZmFhM2ExNzYifQ=="/>
  </w:docVars>
  <w:rsids>
    <w:rsidRoot w:val="66E5633E"/>
    <w:rsid w:val="00012A81"/>
    <w:rsid w:val="000F6DB2"/>
    <w:rsid w:val="00106EE2"/>
    <w:rsid w:val="00191576"/>
    <w:rsid w:val="001B1D9A"/>
    <w:rsid w:val="00371433"/>
    <w:rsid w:val="003C29A9"/>
    <w:rsid w:val="00457032"/>
    <w:rsid w:val="00474882"/>
    <w:rsid w:val="00585EAA"/>
    <w:rsid w:val="006055FB"/>
    <w:rsid w:val="00732018"/>
    <w:rsid w:val="007E0273"/>
    <w:rsid w:val="00832CFC"/>
    <w:rsid w:val="009142C6"/>
    <w:rsid w:val="009364EE"/>
    <w:rsid w:val="00AA2D80"/>
    <w:rsid w:val="00AD5096"/>
    <w:rsid w:val="00BB2464"/>
    <w:rsid w:val="00CA0250"/>
    <w:rsid w:val="00DE3CA4"/>
    <w:rsid w:val="00E658E7"/>
    <w:rsid w:val="00E6662F"/>
    <w:rsid w:val="00EF20C3"/>
    <w:rsid w:val="09BC05EC"/>
    <w:rsid w:val="0A92553F"/>
    <w:rsid w:val="0B9D3D64"/>
    <w:rsid w:val="0CC60273"/>
    <w:rsid w:val="0F87169C"/>
    <w:rsid w:val="10894A00"/>
    <w:rsid w:val="10F57C07"/>
    <w:rsid w:val="14080B01"/>
    <w:rsid w:val="14883D8F"/>
    <w:rsid w:val="18226291"/>
    <w:rsid w:val="1855237A"/>
    <w:rsid w:val="18EB2DBB"/>
    <w:rsid w:val="1A2F0966"/>
    <w:rsid w:val="1A4025C5"/>
    <w:rsid w:val="20A26D2E"/>
    <w:rsid w:val="27A56279"/>
    <w:rsid w:val="2A153471"/>
    <w:rsid w:val="2A4335B8"/>
    <w:rsid w:val="2B5D710D"/>
    <w:rsid w:val="2C701853"/>
    <w:rsid w:val="34C86DCC"/>
    <w:rsid w:val="39BB02DB"/>
    <w:rsid w:val="3C552056"/>
    <w:rsid w:val="3F6C5D23"/>
    <w:rsid w:val="46B334E4"/>
    <w:rsid w:val="4DC25072"/>
    <w:rsid w:val="4F936CC6"/>
    <w:rsid w:val="53F57F4F"/>
    <w:rsid w:val="59DD7ED1"/>
    <w:rsid w:val="5DB6556B"/>
    <w:rsid w:val="5E441DFA"/>
    <w:rsid w:val="5FF03E00"/>
    <w:rsid w:val="607B5222"/>
    <w:rsid w:val="61F93787"/>
    <w:rsid w:val="6200602F"/>
    <w:rsid w:val="66E5633E"/>
    <w:rsid w:val="69A342A0"/>
    <w:rsid w:val="6D535020"/>
    <w:rsid w:val="6E5016DB"/>
    <w:rsid w:val="6EC3676D"/>
    <w:rsid w:val="70825D37"/>
    <w:rsid w:val="746C1EE8"/>
    <w:rsid w:val="74A80F7D"/>
    <w:rsid w:val="75CB6F08"/>
    <w:rsid w:val="781D7E2C"/>
    <w:rsid w:val="7CA823A0"/>
    <w:rsid w:val="7CEE29C5"/>
    <w:rsid w:val="7D55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9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locked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Company>HP</Company>
  <Pages>2</Pages>
  <Words>349</Words>
  <Characters>421</Characters>
  <Lines>1</Lines>
  <Paragraphs>1</Paragraphs>
  <TotalTime>4</TotalTime>
  <ScaleCrop>false</ScaleCrop>
  <LinksUpToDate>false</LinksUpToDate>
  <CharactersWithSpaces>581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2022-11-21T02:52:00Z</dcterms:created>
  <dc:creator>hp</dc:creator>
  <cp:lastModifiedBy>源源的大树</cp:lastModifiedBy>
  <cp:lastPrinted>2022-10-27T09:00:00Z</cp:lastPrinted>
  <dcterms:modified xsi:type="dcterms:W3CDTF">2026-07-02T03:40:11Z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00F293CA77534DC495327EB70977AC90</vt:lpwstr>
  </property>
  <property fmtid="{D5CDD505-2E9C-101B-9397-08002B2CF9AE}" pid="4" name="KSOTemplateDocerSaveRecord">
    <vt:lpwstr>eyJoZGlkIjoiZWExODNkNDYzZGI4MWZiNjNlZTMyYzA5Y2NkZTI2NDAiLCJ1c2VySWQiOiI0Mjk5NjAwMDEifQ==</vt:lpwstr>
  </property>
</Properties>
</file>